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767EF" w14:textId="383AB66B" w:rsidR="00D43616" w:rsidRPr="00D43616" w:rsidRDefault="00D43616" w:rsidP="00D43616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8"/>
          <w:lang w:val="fr-BE"/>
        </w:rPr>
      </w:pPr>
      <w:r w:rsidRPr="00D43616">
        <w:rPr>
          <w:rFonts w:ascii="Cambria" w:eastAsia="Calibri" w:hAnsi="Cambria"/>
          <w:b/>
          <w:noProof/>
          <w:sz w:val="28"/>
          <w:lang w:val="fr-BE"/>
        </w:rPr>
        <w:drawing>
          <wp:anchor distT="0" distB="0" distL="114300" distR="114300" simplePos="0" relativeHeight="251659264" behindDoc="1" locked="0" layoutInCell="1" allowOverlap="1" wp14:anchorId="1D86488F" wp14:editId="3ABD362B">
            <wp:simplePos x="0" y="0"/>
            <wp:positionH relativeFrom="column">
              <wp:posOffset>74930</wp:posOffset>
            </wp:positionH>
            <wp:positionV relativeFrom="paragraph">
              <wp:posOffset>0</wp:posOffset>
            </wp:positionV>
            <wp:extent cx="975360" cy="836295"/>
            <wp:effectExtent l="0" t="0" r="0" b="1905"/>
            <wp:wrapThrough wrapText="bothSides">
              <wp:wrapPolygon edited="0">
                <wp:start x="0" y="0"/>
                <wp:lineTo x="0" y="21157"/>
                <wp:lineTo x="21094" y="21157"/>
                <wp:lineTo x="21094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3616">
        <w:rPr>
          <w:rFonts w:ascii="Cambria" w:eastAsia="Calibri" w:hAnsi="Cambria"/>
          <w:b/>
          <w:noProof/>
          <w:sz w:val="28"/>
          <w:lang w:val="fr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9A5E7B" wp14:editId="166A3220">
                <wp:simplePos x="0" y="0"/>
                <wp:positionH relativeFrom="column">
                  <wp:posOffset>-14605</wp:posOffset>
                </wp:positionH>
                <wp:positionV relativeFrom="paragraph">
                  <wp:posOffset>-168910</wp:posOffset>
                </wp:positionV>
                <wp:extent cx="5934075" cy="1085850"/>
                <wp:effectExtent l="13970" t="12065" r="5080" b="698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407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614522" id="Rectangle 5" o:spid="_x0000_s1026" style="position:absolute;margin-left:-1.15pt;margin-top:-13.3pt;width:467.25pt;height:8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" filled="f"/>
            </w:pict>
          </mc:Fallback>
        </mc:AlternateContent>
      </w:r>
      <w:r w:rsidRPr="00D43616">
        <w:rPr>
          <w:rFonts w:ascii="Cambria" w:eastAsia="Calibri" w:hAnsi="Cambria"/>
          <w:b/>
          <w:sz w:val="28"/>
          <w:lang w:val="fr-BE"/>
        </w:rPr>
        <w:t>ADMINISTRATION COMMUNALE D’OUFFET</w:t>
      </w:r>
    </w:p>
    <w:p w14:paraId="46CAE7BB" w14:textId="5A6A39DD" w:rsidR="00D43616" w:rsidRPr="00D43616" w:rsidRDefault="00D43616" w:rsidP="00D43616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4"/>
          <w:lang w:val="fr-BE"/>
        </w:rPr>
      </w:pPr>
      <w:r w:rsidRPr="00D43616">
        <w:rPr>
          <w:rFonts w:ascii="Cambria" w:eastAsia="Calibri" w:hAnsi="Cambria"/>
          <w:b/>
          <w:sz w:val="24"/>
          <w:lang w:val="fr-BE"/>
        </w:rPr>
        <w:t xml:space="preserve">Rue du Village, 3 – 4590 </w:t>
      </w:r>
      <w:proofErr w:type="spellStart"/>
      <w:r w:rsidRPr="00D43616">
        <w:rPr>
          <w:rFonts w:ascii="Cambria" w:eastAsia="Calibri" w:hAnsi="Cambria"/>
          <w:b/>
          <w:sz w:val="24"/>
          <w:lang w:val="fr-BE"/>
        </w:rPr>
        <w:t>Ouffet</w:t>
      </w:r>
      <w:proofErr w:type="spellEnd"/>
    </w:p>
    <w:p w14:paraId="7128DBB4" w14:textId="7A62918B" w:rsidR="00D43616" w:rsidRDefault="00D43616" w:rsidP="00D43616">
      <w:pPr>
        <w:tabs>
          <w:tab w:val="center" w:pos="4536"/>
          <w:tab w:val="right" w:pos="9072"/>
        </w:tabs>
        <w:spacing w:after="120"/>
        <w:jc w:val="center"/>
        <w:rPr>
          <w:rFonts w:ascii="Cambria" w:eastAsia="Calibri" w:hAnsi="Cambria"/>
          <w:b/>
          <w:sz w:val="24"/>
          <w:lang w:val="fr-BE"/>
        </w:rPr>
      </w:pPr>
      <w:r w:rsidRPr="00D43616">
        <w:rPr>
          <w:rFonts w:ascii="Cambria" w:eastAsia="Calibri" w:hAnsi="Cambria"/>
          <w:b/>
          <w:sz w:val="24"/>
          <w:lang w:val="fr-BE"/>
        </w:rPr>
        <w:t>Tél. : 086/36.61.36 Fax : 086/36.73.79</w:t>
      </w:r>
    </w:p>
    <w:p w14:paraId="0C9C28EB" w14:textId="77777777" w:rsidR="00D43616" w:rsidRDefault="00D43616" w:rsidP="00D43616">
      <w:pPr>
        <w:rPr>
          <w:rFonts w:ascii="Cambria" w:eastAsia="Calibri" w:hAnsi="Cambria"/>
          <w:b/>
          <w:sz w:val="24"/>
          <w:lang w:val="fr-BE"/>
        </w:rPr>
      </w:pPr>
    </w:p>
    <w:p w14:paraId="12992738" w14:textId="7A398B26" w:rsidR="00672035" w:rsidRPr="00B21E01" w:rsidRDefault="00672035" w:rsidP="00D43616">
      <w:pPr>
        <w:jc w:val="center"/>
        <w:rPr>
          <w:rFonts w:ascii="Cambria" w:hAnsi="Cambria"/>
          <w:b/>
          <w:sz w:val="28"/>
          <w:szCs w:val="28"/>
          <w:lang w:val="fr-BE"/>
        </w:rPr>
      </w:pPr>
      <w:r w:rsidRPr="00B21E01">
        <w:rPr>
          <w:rFonts w:ascii="Cambria" w:hAnsi="Cambria"/>
          <w:b/>
          <w:sz w:val="28"/>
          <w:szCs w:val="28"/>
          <w:lang w:val="fr-BE"/>
        </w:rPr>
        <w:t>DOSSIER DE SECURITE RELATIF A L’ORGANISATION</w:t>
      </w:r>
    </w:p>
    <w:p w14:paraId="18825076" w14:textId="34B18128" w:rsidR="00672035" w:rsidRPr="00B21E01" w:rsidRDefault="00672035" w:rsidP="00672035">
      <w:pPr>
        <w:jc w:val="center"/>
        <w:rPr>
          <w:rFonts w:ascii="Cambria" w:hAnsi="Cambria"/>
          <w:b/>
          <w:sz w:val="28"/>
          <w:szCs w:val="28"/>
          <w:lang w:val="fr-BE"/>
        </w:rPr>
      </w:pPr>
      <w:r w:rsidRPr="00B21E01">
        <w:rPr>
          <w:rFonts w:ascii="Cambria" w:hAnsi="Cambria"/>
          <w:b/>
          <w:sz w:val="28"/>
          <w:szCs w:val="28"/>
          <w:lang w:val="fr-BE"/>
        </w:rPr>
        <w:t>DE MANIFESTATIONS PUBLIQUES</w:t>
      </w:r>
      <w:r w:rsidR="00E2181E" w:rsidRPr="00B21E01">
        <w:rPr>
          <w:rFonts w:ascii="Cambria" w:hAnsi="Cambria"/>
          <w:b/>
          <w:sz w:val="28"/>
          <w:szCs w:val="28"/>
          <w:lang w:val="fr-BE"/>
        </w:rPr>
        <w:t xml:space="preserve"> – VERSION LIGHT</w:t>
      </w:r>
    </w:p>
    <w:p w14:paraId="5A556C6C" w14:textId="77777777" w:rsidR="00552F37" w:rsidRPr="00B21E01" w:rsidRDefault="00552F37">
      <w:pPr>
        <w:rPr>
          <w:rFonts w:ascii="Cambria" w:hAnsi="Cambria"/>
          <w:lang w:val="fr-BE"/>
        </w:rPr>
      </w:pPr>
    </w:p>
    <w:p w14:paraId="1A2D55DC" w14:textId="00E6EE74" w:rsidR="00672035" w:rsidRPr="00B21E01" w:rsidRDefault="00672035" w:rsidP="00672035">
      <w:pP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Transmis à M</w:t>
      </w:r>
      <w:r w:rsidR="003856D4">
        <w:rPr>
          <w:rFonts w:ascii="Cambria" w:eastAsia="Arial" w:hAnsi="Cambria"/>
          <w:b/>
          <w:color w:val="000000"/>
          <w:spacing w:val="-3"/>
          <w:sz w:val="27"/>
          <w:lang w:val="fr-FR"/>
        </w:rPr>
        <w:t>adame</w:t>
      </w: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 l</w:t>
      </w:r>
      <w:r w:rsidR="00211939">
        <w:rPr>
          <w:rFonts w:ascii="Cambria" w:eastAsia="Arial" w:hAnsi="Cambria"/>
          <w:b/>
          <w:color w:val="000000"/>
          <w:spacing w:val="-3"/>
          <w:sz w:val="27"/>
          <w:lang w:val="fr-FR"/>
        </w:rPr>
        <w:t xml:space="preserve">a </w:t>
      </w: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Bourgmestre de la commune d</w:t>
      </w:r>
      <w:r w:rsidR="00312447">
        <w:rPr>
          <w:rFonts w:ascii="Cambria" w:eastAsia="Arial" w:hAnsi="Cambria"/>
          <w:b/>
          <w:color w:val="000000"/>
          <w:spacing w:val="-3"/>
          <w:sz w:val="27"/>
          <w:lang w:val="fr-FR"/>
        </w:rPr>
        <w:t>’Ouffet</w:t>
      </w:r>
    </w:p>
    <w:p w14:paraId="58439E9B" w14:textId="77777777" w:rsidR="00672035" w:rsidRPr="00B21E01" w:rsidRDefault="00672035" w:rsidP="00672035">
      <w:pP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3528774D" w14:textId="7227C18F" w:rsidR="00672035" w:rsidRPr="00B21E01" w:rsidRDefault="00D43616" w:rsidP="00D43616">
      <w:pPr>
        <w:tabs>
          <w:tab w:val="left" w:pos="2229"/>
          <w:tab w:val="center" w:pos="4536"/>
        </w:tabs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>
        <w:rPr>
          <w:rFonts w:ascii="Cambria" w:eastAsia="Arial" w:hAnsi="Cambria"/>
          <w:b/>
          <w:color w:val="000000"/>
          <w:spacing w:val="-3"/>
          <w:sz w:val="27"/>
          <w:lang w:val="fr-FR"/>
        </w:rPr>
        <w:tab/>
      </w:r>
      <w:r>
        <w:rPr>
          <w:rFonts w:ascii="Cambria" w:eastAsia="Arial" w:hAnsi="Cambria"/>
          <w:b/>
          <w:color w:val="000000"/>
          <w:spacing w:val="-3"/>
          <w:sz w:val="27"/>
          <w:lang w:val="fr-FR"/>
        </w:rPr>
        <w:tab/>
      </w:r>
      <w:r w:rsidR="00672035"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…………………..  le ………………./20..</w:t>
      </w:r>
    </w:p>
    <w:p w14:paraId="6C759A63" w14:textId="77777777" w:rsidR="008E53CE" w:rsidRPr="00B21E01" w:rsidRDefault="008E53CE" w:rsidP="008E53CE">
      <w:pPr>
        <w:rPr>
          <w:rFonts w:ascii="Cambria" w:hAnsi="Cambria"/>
          <w:b/>
          <w:bCs/>
          <w:i/>
          <w:iCs/>
          <w:u w:val="single"/>
          <w:lang w:val="fr-BE"/>
        </w:rPr>
      </w:pPr>
      <w:r w:rsidRPr="00B21E01">
        <w:rPr>
          <w:rFonts w:ascii="Cambria" w:hAnsi="Cambria"/>
          <w:i/>
          <w:iCs/>
          <w:lang w:val="fr-BE"/>
        </w:rPr>
        <w:t xml:space="preserve">Ce document doit être complété et signé par l’organisateur. Il doit être introduit au plus tard </w:t>
      </w:r>
      <w:r w:rsidRPr="00B21E01">
        <w:rPr>
          <w:rFonts w:ascii="Cambria" w:hAnsi="Cambria"/>
          <w:b/>
          <w:bCs/>
          <w:i/>
          <w:iCs/>
          <w:lang w:val="fr-BE"/>
        </w:rPr>
        <w:t xml:space="preserve">30 jours </w:t>
      </w:r>
      <w:r w:rsidRPr="00B21E01">
        <w:rPr>
          <w:rFonts w:ascii="Cambria" w:hAnsi="Cambria"/>
          <w:i/>
          <w:iCs/>
          <w:lang w:val="fr-BE"/>
        </w:rPr>
        <w:t>avant la mise en place de l’événement auprès du bourgmestre de la commune</w:t>
      </w:r>
      <w:r w:rsidR="007D0B74" w:rsidRPr="00B21E01">
        <w:rPr>
          <w:rFonts w:ascii="Cambria" w:hAnsi="Cambria"/>
          <w:i/>
          <w:iCs/>
          <w:lang w:val="fr-BE"/>
        </w:rPr>
        <w:t xml:space="preserve">. </w:t>
      </w:r>
      <w:r w:rsidR="007D0B74" w:rsidRPr="00B21E01">
        <w:rPr>
          <w:rFonts w:ascii="Cambria" w:hAnsi="Cambria"/>
          <w:b/>
          <w:bCs/>
          <w:i/>
          <w:iCs/>
          <w:u w:val="single"/>
          <w:lang w:val="fr-BE"/>
        </w:rPr>
        <w:t xml:space="preserve">Attention 90 jours si une présence Policière est requise. </w:t>
      </w:r>
      <w:r w:rsidRPr="00B21E01">
        <w:rPr>
          <w:rFonts w:ascii="Cambria" w:hAnsi="Cambria"/>
          <w:b/>
          <w:bCs/>
          <w:i/>
          <w:iCs/>
          <w:u w:val="single"/>
          <w:lang w:val="fr-BE"/>
        </w:rPr>
        <w:t xml:space="preserve">   </w:t>
      </w:r>
    </w:p>
    <w:p w14:paraId="76B0CADD" w14:textId="4494DFBE" w:rsidR="008E53CE" w:rsidRPr="00B21E01" w:rsidRDefault="008E53CE" w:rsidP="008E53CE">
      <w:pPr>
        <w:rPr>
          <w:rFonts w:ascii="Cambria" w:hAnsi="Cambria"/>
          <w:i/>
          <w:iCs/>
          <w:lang w:val="fr-BE"/>
        </w:rPr>
      </w:pPr>
      <w:r w:rsidRPr="00B21E01">
        <w:rPr>
          <w:rFonts w:ascii="Cambria" w:hAnsi="Cambria"/>
          <w:i/>
          <w:iCs/>
          <w:lang w:val="fr-BE"/>
        </w:rPr>
        <w:t>Par ailleurs, il convient également de faire parvenir le document par voie électronique à l’adresse suivante</w:t>
      </w:r>
      <w:r w:rsidR="00B21E01">
        <w:rPr>
          <w:rFonts w:ascii="Cambria" w:hAnsi="Cambria"/>
          <w:i/>
          <w:iCs/>
          <w:lang w:val="fr-BE"/>
        </w:rPr>
        <w:t xml:space="preserve"> : </w:t>
      </w:r>
      <w:r w:rsidR="00182B78">
        <w:rPr>
          <w:rFonts w:ascii="Cambria" w:hAnsi="Cambria"/>
          <w:i/>
          <w:iCs/>
          <w:lang w:val="fr-BE"/>
        </w:rPr>
        <w:t>commune</w:t>
      </w:r>
      <w:r w:rsidR="00B21E01">
        <w:rPr>
          <w:rFonts w:ascii="Cambria" w:hAnsi="Cambria"/>
          <w:i/>
          <w:iCs/>
          <w:lang w:val="fr-BE"/>
        </w:rPr>
        <w:t>@ouffet.be</w:t>
      </w:r>
    </w:p>
    <w:p w14:paraId="776366B6" w14:textId="556A22FB" w:rsidR="008E53CE" w:rsidRPr="00B21E01" w:rsidRDefault="008E53CE" w:rsidP="007D0B7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0048EC3C" w14:textId="4FCCD04E" w:rsidR="00B21E01" w:rsidRPr="00B21E01" w:rsidRDefault="00B21E01" w:rsidP="00B21E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Administration communale d’Ouffet</w:t>
      </w:r>
    </w:p>
    <w:p w14:paraId="28483E70" w14:textId="6BC00C61" w:rsidR="00B21E01" w:rsidRPr="00B21E01" w:rsidRDefault="00B21E01" w:rsidP="00B21E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Rue du Village 3</w:t>
      </w:r>
    </w:p>
    <w:p w14:paraId="5E459263" w14:textId="319ECE16" w:rsidR="00B21E01" w:rsidRPr="00B21E01" w:rsidRDefault="00B21E01" w:rsidP="00B21E0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jc w:val="center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  <w:r w:rsidRPr="00B21E01">
        <w:rPr>
          <w:rFonts w:ascii="Cambria" w:eastAsia="Arial" w:hAnsi="Cambria"/>
          <w:b/>
          <w:color w:val="000000"/>
          <w:spacing w:val="-3"/>
          <w:sz w:val="27"/>
          <w:lang w:val="fr-FR"/>
        </w:rPr>
        <w:t>4590 OUFFET</w:t>
      </w:r>
    </w:p>
    <w:p w14:paraId="2A44EA0E" w14:textId="77777777" w:rsidR="008E53CE" w:rsidRPr="00B21E01" w:rsidRDefault="008E53CE" w:rsidP="007D0B7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FR"/>
        </w:rPr>
      </w:pPr>
    </w:p>
    <w:p w14:paraId="30D3D2E9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b/>
          <w:bCs/>
          <w:i/>
          <w:iCs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DENOMINATION EXACTE DE LA MANIFESTATION</w:t>
      </w:r>
    </w:p>
    <w:p w14:paraId="494EF47C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b/>
          <w:bCs/>
          <w:i/>
          <w:iCs/>
          <w:lang w:val="fr-BE"/>
        </w:rPr>
      </w:pPr>
    </w:p>
    <w:p w14:paraId="75060998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/>
          <w:lang w:val="fr-BE"/>
        </w:rPr>
      </w:pPr>
      <w:r w:rsidRPr="00B21E01">
        <w:rPr>
          <w:rFonts w:ascii="Cambria" w:hAnsi="Cambria"/>
          <w:lang w:val="fr-BE"/>
        </w:rPr>
        <w:t>………………………………………………………………………………………………………..</w:t>
      </w:r>
    </w:p>
    <w:p w14:paraId="03AAF02D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/>
          <w:lang w:val="fr-BE"/>
        </w:rPr>
      </w:pPr>
    </w:p>
    <w:p w14:paraId="4FCCADD0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lang w:val="fr-BE"/>
        </w:rPr>
        <w:t>..……………………………………………………………………………………………………..</w:t>
      </w:r>
    </w:p>
    <w:p w14:paraId="7A34D8A1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</w:p>
    <w:p w14:paraId="5867910C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DATES</w:t>
      </w:r>
      <w:r w:rsidRPr="00B21E01">
        <w:rPr>
          <w:rFonts w:ascii="Cambria" w:hAnsi="Cambria" w:cs="Arial"/>
          <w:lang w:val="fr-BE"/>
        </w:rPr>
        <w:t xml:space="preserve"> : </w:t>
      </w:r>
      <w:r w:rsidRPr="00B21E01">
        <w:rPr>
          <w:rFonts w:ascii="Cambria" w:hAnsi="Cambria" w:cs="Arial"/>
          <w:lang w:val="fr-BE"/>
        </w:rPr>
        <w:tab/>
        <w:t>……………………………………………………………………………………..</w:t>
      </w:r>
      <w:r w:rsidRPr="00B21E01">
        <w:rPr>
          <w:rFonts w:ascii="Cambria" w:hAnsi="Cambria" w:cs="Arial"/>
          <w:lang w:val="fr-BE"/>
        </w:rPr>
        <w:tab/>
      </w:r>
      <w:r w:rsidRPr="00B21E01">
        <w:rPr>
          <w:rFonts w:ascii="Cambria" w:hAnsi="Cambria" w:cs="Arial"/>
          <w:lang w:val="fr-BE"/>
        </w:rPr>
        <w:tab/>
      </w:r>
    </w:p>
    <w:p w14:paraId="18345D3E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HEURES</w:t>
      </w:r>
      <w:r w:rsidRPr="00B21E01">
        <w:rPr>
          <w:rFonts w:ascii="Cambria" w:hAnsi="Cambria" w:cs="Arial"/>
          <w:lang w:val="fr-BE"/>
        </w:rPr>
        <w:t xml:space="preserve"> :        </w:t>
      </w:r>
      <w:r w:rsidRPr="00B21E01">
        <w:rPr>
          <w:rFonts w:ascii="Cambria" w:hAnsi="Cambria" w:cs="Arial"/>
          <w:lang w:val="fr-BE"/>
        </w:rPr>
        <w:tab/>
      </w:r>
      <w:r w:rsidRPr="00B21E01">
        <w:rPr>
          <w:rFonts w:ascii="Cambria" w:hAnsi="Cambria" w:cs="Arial"/>
          <w:lang w:val="fr-BE"/>
        </w:rPr>
        <w:tab/>
        <w:t xml:space="preserve">     De ………. </w:t>
      </w:r>
      <w:proofErr w:type="spellStart"/>
      <w:r w:rsidRPr="00B21E01">
        <w:rPr>
          <w:rFonts w:ascii="Cambria" w:hAnsi="Cambria" w:cs="Arial"/>
          <w:lang w:val="fr-BE"/>
        </w:rPr>
        <w:t>Hrs</w:t>
      </w:r>
      <w:proofErr w:type="spellEnd"/>
      <w:r w:rsidRPr="00B21E01">
        <w:rPr>
          <w:rFonts w:ascii="Cambria" w:hAnsi="Cambria" w:cs="Arial"/>
          <w:lang w:val="fr-BE"/>
        </w:rPr>
        <w:t xml:space="preserve">  à  ………… </w:t>
      </w:r>
      <w:proofErr w:type="spellStart"/>
      <w:r w:rsidRPr="00B21E01">
        <w:rPr>
          <w:rFonts w:ascii="Cambria" w:hAnsi="Cambria" w:cs="Arial"/>
          <w:lang w:val="fr-BE"/>
        </w:rPr>
        <w:t>hrs</w:t>
      </w:r>
      <w:proofErr w:type="spellEnd"/>
      <w:r w:rsidRPr="00B21E01">
        <w:rPr>
          <w:rFonts w:ascii="Cambria" w:hAnsi="Cambria" w:cs="Arial"/>
          <w:lang w:val="fr-BE"/>
        </w:rPr>
        <w:t xml:space="preserve"> </w:t>
      </w:r>
    </w:p>
    <w:p w14:paraId="2BE9CBDF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jc w:val="center"/>
        <w:rPr>
          <w:rFonts w:ascii="Cambria" w:hAnsi="Cambria" w:cs="Arial"/>
          <w:lang w:val="fr-BE"/>
        </w:rPr>
      </w:pPr>
    </w:p>
    <w:p w14:paraId="433EF444" w14:textId="77777777" w:rsidR="00A174E3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NOM DE L’ORGANISATEUR</w:t>
      </w:r>
      <w:r w:rsidRPr="00B21E01">
        <w:rPr>
          <w:rFonts w:ascii="Cambria" w:hAnsi="Cambria" w:cs="Arial"/>
          <w:lang w:val="fr-BE"/>
        </w:rPr>
        <w:t> : …………………………………………………………………………………………………………</w:t>
      </w:r>
    </w:p>
    <w:p w14:paraId="612DAEC4" w14:textId="77777777" w:rsidR="00811FB6" w:rsidRPr="00B21E01" w:rsidRDefault="00A174E3" w:rsidP="00CA4CF5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GSM de CONTACT :</w:t>
      </w:r>
      <w:r w:rsidR="00811FB6" w:rsidRPr="00B21E01">
        <w:rPr>
          <w:rFonts w:ascii="Cambria" w:hAnsi="Cambria" w:cs="Arial"/>
          <w:lang w:val="fr-BE"/>
        </w:rPr>
        <w:t>…………………………………………………………………………</w:t>
      </w:r>
    </w:p>
    <w:p w14:paraId="30967BC8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b/>
          <w:bCs/>
          <w:i/>
          <w:iCs/>
          <w:lang w:val="fr-BE"/>
        </w:rPr>
        <w:t>LIEU DE LA MANIFESTATION</w:t>
      </w:r>
      <w:r w:rsidRPr="00B21E01">
        <w:rPr>
          <w:rFonts w:ascii="Cambria" w:hAnsi="Cambria" w:cs="Arial"/>
          <w:lang w:val="fr-BE"/>
        </w:rPr>
        <w:t> :</w:t>
      </w:r>
    </w:p>
    <w:p w14:paraId="181774AF" w14:textId="77777777" w:rsidR="00811FB6" w:rsidRPr="00B21E01" w:rsidRDefault="00811FB6" w:rsidP="00811FB6">
      <w:pPr>
        <w:pBdr>
          <w:top w:val="single" w:sz="4" w:space="16" w:color="auto"/>
          <w:left w:val="single" w:sz="4" w:space="0" w:color="auto"/>
          <w:bottom w:val="single" w:sz="4" w:space="0" w:color="auto"/>
          <w:right w:val="single" w:sz="4" w:space="0" w:color="auto"/>
        </w:pBdr>
        <w:spacing w:line="360" w:lineRule="auto"/>
        <w:jc w:val="center"/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6E42CEC" w14:textId="77777777" w:rsidR="00811FB6" w:rsidRPr="00B21E01" w:rsidRDefault="00811FB6" w:rsidP="00811FB6">
      <w:pPr>
        <w:rPr>
          <w:rFonts w:ascii="Cambria" w:hAnsi="Cambria"/>
          <w:i/>
          <w:iCs/>
          <w:lang w:val="fr-BE"/>
        </w:rPr>
      </w:pPr>
      <w:r w:rsidRPr="00B21E01">
        <w:rPr>
          <w:rFonts w:ascii="Cambria" w:hAnsi="Cambria"/>
          <w:i/>
          <w:iCs/>
          <w:lang w:val="fr-BE"/>
        </w:rPr>
        <w:t>Remarques :</w:t>
      </w:r>
    </w:p>
    <w:p w14:paraId="0A9C414A" w14:textId="77777777" w:rsidR="00811FB6" w:rsidRPr="00B21E01" w:rsidRDefault="00811FB6" w:rsidP="00811FB6">
      <w:pPr>
        <w:rPr>
          <w:rFonts w:ascii="Cambria" w:hAnsi="Cambria"/>
          <w:i/>
          <w:iCs/>
          <w:lang w:val="fr-BE"/>
        </w:rPr>
      </w:pPr>
      <w:r w:rsidRPr="00B21E01">
        <w:rPr>
          <w:rFonts w:ascii="Cambria" w:hAnsi="Cambria"/>
          <w:i/>
          <w:iCs/>
          <w:lang w:val="fr-BE"/>
        </w:rPr>
        <w:t>• Votre activité ne nécessite peut-être pas de compléter toutes les rubriques. Veuillez</w:t>
      </w:r>
      <w:r w:rsidR="002E0D5B" w:rsidRPr="00B21E01">
        <w:rPr>
          <w:rFonts w:ascii="Cambria" w:hAnsi="Cambria"/>
          <w:i/>
          <w:iCs/>
          <w:lang w:val="fr-BE"/>
        </w:rPr>
        <w:t>-</w:t>
      </w:r>
      <w:r w:rsidRPr="00B21E01">
        <w:rPr>
          <w:rFonts w:ascii="Cambria" w:hAnsi="Cambria"/>
          <w:i/>
          <w:iCs/>
          <w:lang w:val="fr-BE"/>
        </w:rPr>
        <w:t xml:space="preserve"> vous limiter à celles qui sont d’application pour votre événement.</w:t>
      </w:r>
    </w:p>
    <w:p w14:paraId="27816869" w14:textId="77777777" w:rsidR="00811FB6" w:rsidRPr="00B21E01" w:rsidRDefault="00811FB6" w:rsidP="00811FB6">
      <w:pPr>
        <w:rPr>
          <w:rFonts w:ascii="Cambria" w:hAnsi="Cambria"/>
          <w:i/>
          <w:iCs/>
          <w:lang w:val="fr-BE"/>
        </w:rPr>
      </w:pPr>
      <w:r w:rsidRPr="00B21E01">
        <w:rPr>
          <w:rFonts w:ascii="Cambria" w:hAnsi="Cambria"/>
          <w:i/>
          <w:iCs/>
          <w:lang w:val="fr-BE"/>
        </w:rPr>
        <w:t>• Seules les demandes complètes et définitives seront analysées par l’administration communale. Toute modification ultérieure d’une demande nécessitera l’envoi d’un formulaire actualisé entraînant inévitablement un nouvel examen du dossier.</w:t>
      </w:r>
    </w:p>
    <w:p w14:paraId="2A8F4449" w14:textId="77777777" w:rsidR="00811FB6" w:rsidRPr="00B21E01" w:rsidRDefault="00811FB6" w:rsidP="00811FB6">
      <w:pPr>
        <w:rPr>
          <w:rFonts w:ascii="Cambria" w:hAnsi="Cambria"/>
          <w:i/>
          <w:iCs/>
          <w:lang w:val="fr-BE"/>
        </w:rPr>
      </w:pPr>
      <w:r w:rsidRPr="00B21E01">
        <w:rPr>
          <w:rFonts w:ascii="Cambria" w:hAnsi="Cambria"/>
          <w:i/>
          <w:iCs/>
          <w:lang w:val="fr-BE"/>
        </w:rPr>
        <w:t>• Seule l’autorisation d’occupation de l’espace public, délivrée par le bourgmestre, garantit à l’organisateur la réservation du domaine public.</w:t>
      </w:r>
    </w:p>
    <w:p w14:paraId="553B6A94" w14:textId="77777777" w:rsidR="00811FB6" w:rsidRPr="00B21E01" w:rsidRDefault="00811FB6" w:rsidP="00811FB6">
      <w:pPr>
        <w:rPr>
          <w:rFonts w:ascii="Cambria" w:hAnsi="Cambria"/>
          <w:i/>
          <w:iCs/>
          <w:lang w:val="fr-BE"/>
        </w:rPr>
      </w:pP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9060"/>
      </w:tblGrid>
      <w:tr w:rsidR="00811FB6" w:rsidRPr="00B21E01" w14:paraId="07DB7BFA" w14:textId="77777777" w:rsidTr="006F55A3">
        <w:tc>
          <w:tcPr>
            <w:tcW w:w="9060" w:type="dxa"/>
            <w:shd w:val="clear" w:color="auto" w:fill="B70D7F"/>
          </w:tcPr>
          <w:p w14:paraId="6374833C" w14:textId="77777777" w:rsidR="00811FB6" w:rsidRPr="00B21E01" w:rsidRDefault="00811FB6" w:rsidP="00816A03">
            <w:pPr>
              <w:autoSpaceDE w:val="0"/>
              <w:autoSpaceDN w:val="0"/>
              <w:adjustRightInd w:val="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B21E01">
              <w:rPr>
                <w:rFonts w:ascii="Cambria" w:hAnsi="Cambria" w:cstheme="minorHAnsi"/>
                <w:b/>
                <w:bCs/>
                <w:color w:val="FFFFFF" w:themeColor="background1"/>
                <w:sz w:val="24"/>
                <w:szCs w:val="20"/>
              </w:rPr>
              <w:t xml:space="preserve">Cadre </w:t>
            </w:r>
            <w:proofErr w:type="spellStart"/>
            <w:r w:rsidRPr="00B21E01">
              <w:rPr>
                <w:rFonts w:ascii="Cambria" w:hAnsi="Cambria" w:cstheme="minorHAnsi"/>
                <w:b/>
                <w:bCs/>
                <w:color w:val="FFFFFF" w:themeColor="background1"/>
                <w:sz w:val="24"/>
                <w:szCs w:val="20"/>
              </w:rPr>
              <w:t>réservé</w:t>
            </w:r>
            <w:proofErr w:type="spellEnd"/>
            <w:r w:rsidRPr="00B21E01">
              <w:rPr>
                <w:rFonts w:ascii="Cambria" w:hAnsi="Cambria" w:cstheme="minorHAnsi"/>
                <w:b/>
                <w:bCs/>
                <w:color w:val="FFFFFF" w:themeColor="background1"/>
                <w:sz w:val="24"/>
                <w:szCs w:val="20"/>
              </w:rPr>
              <w:t xml:space="preserve"> à </w:t>
            </w:r>
            <w:proofErr w:type="spellStart"/>
            <w:r w:rsidRPr="00B21E01">
              <w:rPr>
                <w:rFonts w:ascii="Cambria" w:hAnsi="Cambria" w:cstheme="minorHAnsi"/>
                <w:b/>
                <w:bCs/>
                <w:color w:val="FFFFFF" w:themeColor="background1"/>
                <w:sz w:val="24"/>
                <w:szCs w:val="20"/>
              </w:rPr>
              <w:t>l’administration</w:t>
            </w:r>
            <w:proofErr w:type="spellEnd"/>
          </w:p>
        </w:tc>
      </w:tr>
      <w:tr w:rsidR="00811FB6" w:rsidRPr="00B21E01" w14:paraId="695F6264" w14:textId="77777777" w:rsidTr="006F55A3">
        <w:tc>
          <w:tcPr>
            <w:tcW w:w="9060" w:type="dxa"/>
          </w:tcPr>
          <w:p w14:paraId="0A2FDDDF" w14:textId="77777777" w:rsidR="00811FB6" w:rsidRPr="00B21E01" w:rsidRDefault="00811FB6" w:rsidP="00816A03">
            <w:pPr>
              <w:rPr>
                <w:rFonts w:ascii="Cambria" w:hAnsi="Cambria"/>
                <w:i/>
                <w:iCs/>
                <w:lang w:val="fr-BE"/>
              </w:rPr>
            </w:pPr>
            <w:r w:rsidRPr="00B21E01">
              <w:rPr>
                <w:rFonts w:ascii="Cambria" w:hAnsi="Cambria"/>
                <w:lang w:val="fr-BE"/>
              </w:rPr>
              <w:t>Date de réception de la demande :</w:t>
            </w:r>
          </w:p>
        </w:tc>
      </w:tr>
      <w:tr w:rsidR="00811FB6" w:rsidRPr="00B21E01" w14:paraId="5DB2F674" w14:textId="77777777" w:rsidTr="006F55A3">
        <w:tc>
          <w:tcPr>
            <w:tcW w:w="9060" w:type="dxa"/>
          </w:tcPr>
          <w:p w14:paraId="0B4E80E1" w14:textId="77777777" w:rsidR="00811FB6" w:rsidRPr="00B21E01" w:rsidRDefault="00811FB6" w:rsidP="00816A03">
            <w:pPr>
              <w:rPr>
                <w:rFonts w:ascii="Cambria" w:hAnsi="Cambria"/>
              </w:rPr>
            </w:pPr>
            <w:r w:rsidRPr="00B21E01">
              <w:rPr>
                <w:rFonts w:ascii="Cambria" w:hAnsi="Cambria"/>
              </w:rPr>
              <w:t xml:space="preserve">N° </w:t>
            </w:r>
            <w:proofErr w:type="spellStart"/>
            <w:r w:rsidRPr="00B21E01">
              <w:rPr>
                <w:rFonts w:ascii="Cambria" w:hAnsi="Cambria"/>
              </w:rPr>
              <w:t>d’enregistrement</w:t>
            </w:r>
            <w:proofErr w:type="spellEnd"/>
            <w:r w:rsidRPr="00B21E01">
              <w:rPr>
                <w:rFonts w:ascii="Cambria" w:hAnsi="Cambria"/>
              </w:rPr>
              <w:t xml:space="preserve"> :</w:t>
            </w:r>
          </w:p>
        </w:tc>
      </w:tr>
      <w:tr w:rsidR="00811FB6" w:rsidRPr="00B21E01" w14:paraId="2D41E1A9" w14:textId="77777777" w:rsidTr="006F55A3">
        <w:tc>
          <w:tcPr>
            <w:tcW w:w="9060" w:type="dxa"/>
          </w:tcPr>
          <w:p w14:paraId="35A59B41" w14:textId="77777777" w:rsidR="00811FB6" w:rsidRPr="00B21E01" w:rsidRDefault="00811FB6" w:rsidP="00816A03">
            <w:pPr>
              <w:rPr>
                <w:rFonts w:ascii="Cambria" w:hAnsi="Cambria"/>
              </w:rPr>
            </w:pPr>
            <w:r w:rsidRPr="00B21E01">
              <w:rPr>
                <w:rFonts w:ascii="Cambria" w:hAnsi="Cambria"/>
              </w:rPr>
              <w:t xml:space="preserve">Agent </w:t>
            </w:r>
            <w:proofErr w:type="spellStart"/>
            <w:r w:rsidRPr="00B21E01">
              <w:rPr>
                <w:rFonts w:ascii="Cambria" w:hAnsi="Cambria"/>
              </w:rPr>
              <w:t>traitant</w:t>
            </w:r>
            <w:proofErr w:type="spellEnd"/>
            <w:r w:rsidRPr="00B21E01">
              <w:rPr>
                <w:rFonts w:ascii="Cambria" w:hAnsi="Cambria"/>
              </w:rPr>
              <w:t xml:space="preserve"> :</w:t>
            </w:r>
          </w:p>
        </w:tc>
      </w:tr>
    </w:tbl>
    <w:p w14:paraId="43094EE4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  <w:sectPr w:rsidR="008307ED" w:rsidRPr="00B21E01" w:rsidSect="00D43616"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572447C9" w14:textId="7BA80277" w:rsidR="007D0B74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  <w:r w:rsidRPr="00B21E01">
        <w:rPr>
          <w:rFonts w:ascii="Cambria" w:eastAsia="Arial" w:hAnsi="Cambria"/>
          <w:b/>
          <w:i/>
          <w:iCs/>
          <w:color w:val="000000"/>
          <w:spacing w:val="-3"/>
          <w:sz w:val="27"/>
          <w:u w:val="single"/>
          <w:lang w:val="fr-BE"/>
        </w:rPr>
        <w:lastRenderedPageBreak/>
        <w:t>Type de la manifestation</w:t>
      </w:r>
      <w:r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:</w:t>
      </w:r>
      <w:r w:rsidR="007D0B74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 </w:t>
      </w:r>
      <w:r w:rsidR="007D0B74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ab/>
      </w:r>
      <w:r w:rsidR="007D0B74"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="007D0B74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Publique en plein air </w:t>
      </w:r>
      <w:r w:rsidR="001119B8" w:rsidRPr="00B21E01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</w:t>
      </w:r>
      <w:r w:rsidR="007D7B4E" w:rsidRPr="00B21E01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Art. 21 du RGP)</w:t>
      </w:r>
    </w:p>
    <w:p w14:paraId="068F689F" w14:textId="77739832" w:rsidR="00376910" w:rsidRPr="00B21E01" w:rsidRDefault="007D0B74" w:rsidP="00376910">
      <w:pPr>
        <w:spacing w:before="76" w:after="44" w:line="263" w:lineRule="exact"/>
        <w:ind w:left="3540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>Publique en Lieu Clos ou Couvert</w:t>
      </w:r>
      <w:r w:rsidR="007D7B4E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  </w:t>
      </w:r>
      <w:r w:rsidR="008655B7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</w:t>
      </w:r>
    </w:p>
    <w:p w14:paraId="25E2C463" w14:textId="30FAA1C7" w:rsidR="007D0B74" w:rsidRPr="00B21E01" w:rsidRDefault="00376910" w:rsidP="00376910">
      <w:pPr>
        <w:spacing w:before="76" w:after="44" w:line="263" w:lineRule="exact"/>
        <w:ind w:left="3540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  <w:sectPr w:rsidR="007D0B74" w:rsidRPr="00B21E01" w:rsidSect="007D0B7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B21E01">
        <w:rPr>
          <w:rFonts w:ascii="Cambria" w:eastAsia="Arial" w:hAnsi="Cambria"/>
          <w:bCs/>
          <w:i/>
          <w:iCs/>
          <w:color w:val="000000"/>
          <w:spacing w:val="-3"/>
          <w:sz w:val="27"/>
          <w:lang w:val="fr-BE"/>
        </w:rPr>
        <w:t>(Art.</w:t>
      </w:r>
      <w:r w:rsidR="008655B7" w:rsidRPr="00B21E01">
        <w:rPr>
          <w:rFonts w:ascii="Cambria" w:eastAsia="Arial" w:hAnsi="Cambria"/>
          <w:b/>
          <w:color w:val="000000"/>
          <w:spacing w:val="-3"/>
          <w:sz w:val="27"/>
          <w:lang w:val="fr-BE"/>
        </w:rPr>
        <w:t xml:space="preserve"> </w:t>
      </w:r>
      <w:r w:rsidR="008655B7" w:rsidRPr="00B21E01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21.1 du RGP)</w:t>
      </w:r>
    </w:p>
    <w:p w14:paraId="0794BFB1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color w:val="000000"/>
          <w:spacing w:val="-3"/>
          <w:sz w:val="27"/>
          <w:lang w:val="fr-BE"/>
        </w:rPr>
      </w:pPr>
    </w:p>
    <w:p w14:paraId="708AA5D7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 locale</w:t>
      </w:r>
    </w:p>
    <w:p w14:paraId="12092052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Bal sous chapiteau </w:t>
      </w:r>
    </w:p>
    <w:p w14:paraId="03299CF8" w14:textId="2485B723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(art.</w:t>
      </w:r>
      <w:r w:rsidR="00030834"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56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à 6</w:t>
      </w:r>
      <w:r w:rsidR="00030834"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0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du R.G.P.)</w:t>
      </w:r>
    </w:p>
    <w:p w14:paraId="6E778BE4" w14:textId="2A06F1DF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Bal dans une salle/en plein air (art.</w:t>
      </w:r>
      <w:r w:rsidR="00030834"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56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à </w:t>
      </w:r>
      <w:r w:rsidR="006728D0"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6</w:t>
      </w:r>
      <w:r w:rsidR="00030834"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0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du R.G.P.)</w:t>
      </w:r>
    </w:p>
    <w:p w14:paraId="7B3E93B3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Brocante</w:t>
      </w:r>
    </w:p>
    <w:p w14:paraId="2AB5441F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Souper/dîner</w:t>
      </w:r>
    </w:p>
    <w:p w14:paraId="07032A1D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Rallye (ancêtres, vitesse)</w:t>
      </w:r>
    </w:p>
    <w:p w14:paraId="1F734DA3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Course cycliste ou autres</w:t>
      </w:r>
    </w:p>
    <w:p w14:paraId="25763B69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 patriotique</w:t>
      </w:r>
    </w:p>
    <w:p w14:paraId="43D1F2C7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Fancy-fair</w:t>
      </w:r>
    </w:p>
    <w:p w14:paraId="685B88A5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Spectacle</w:t>
      </w:r>
    </w:p>
    <w:p w14:paraId="1A95FF4E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Grand feu</w:t>
      </w:r>
    </w:p>
    <w:p w14:paraId="07701341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719F55C3" w14:textId="77777777" w:rsidR="00D2548C" w:rsidRPr="00B21E01" w:rsidRDefault="00D2548C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08AA200A" w14:textId="77777777" w:rsidR="00D2548C" w:rsidRPr="00B21E01" w:rsidRDefault="00D2548C" w:rsidP="008307ED">
      <w:pPr>
        <w:spacing w:before="76" w:after="44" w:line="263" w:lineRule="exact"/>
        <w:textAlignment w:val="baseline"/>
        <w:rPr>
          <w:rFonts w:ascii="Cambria" w:eastAsia="Arial" w:hAnsi="Cambria" w:cs="Segoe UI Symbol"/>
          <w:bCs/>
          <w:color w:val="000000"/>
          <w:spacing w:val="-3"/>
          <w:sz w:val="27"/>
          <w:lang w:val="fr-BE"/>
        </w:rPr>
      </w:pPr>
    </w:p>
    <w:p w14:paraId="019BDF67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Stages divers</w:t>
      </w:r>
    </w:p>
    <w:p w14:paraId="53D615A2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Manifestation sportive </w:t>
      </w:r>
    </w:p>
    <w:p w14:paraId="5708CFED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(à préciser)</w:t>
      </w:r>
    </w:p>
    <w:p w14:paraId="081DA7DE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Tir au </w:t>
      </w:r>
      <w:proofErr w:type="spellStart"/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clays</w:t>
      </w:r>
      <w:proofErr w:type="spellEnd"/>
    </w:p>
    <w:p w14:paraId="74BDB148" w14:textId="77777777" w:rsidR="00D2548C" w:rsidRPr="00B21E01" w:rsidRDefault="00D2548C" w:rsidP="00D2548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Autre concours</w:t>
      </w:r>
    </w:p>
    <w:p w14:paraId="2C471BDB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Exposition</w:t>
      </w:r>
    </w:p>
    <w:p w14:paraId="3F046E69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Marché de Noël</w:t>
      </w:r>
    </w:p>
    <w:p w14:paraId="280C816C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Théâtre</w:t>
      </w:r>
    </w:p>
    <w:p w14:paraId="02CDC675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Concours agricole</w:t>
      </w:r>
    </w:p>
    <w:p w14:paraId="2B432F27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Fêtes diverses (à préciser)</w:t>
      </w:r>
    </w:p>
    <w:p w14:paraId="4B74AAEF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Concert :..................................</w:t>
      </w:r>
    </w:p>
    <w:p w14:paraId="55CE7368" w14:textId="77777777" w:rsidR="008307ED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eastAsia="Arial" w:hAnsi="Segoe UI Symbol" w:cs="Segoe UI Symbol"/>
          <w:bCs/>
          <w:color w:val="000000"/>
          <w:spacing w:val="-3"/>
          <w:sz w:val="27"/>
          <w:lang w:val="fr-BE"/>
        </w:rPr>
        <w:t>❑</w:t>
      </w: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 xml:space="preserve"> Autre manifestation </w:t>
      </w:r>
    </w:p>
    <w:p w14:paraId="790C5D3E" w14:textId="33999A04" w:rsidR="008307ED" w:rsidRPr="004159C7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  <w:sectPr w:rsidR="008307ED" w:rsidRPr="004159C7" w:rsidSect="008307E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21E01">
        <w:rPr>
          <w:rFonts w:ascii="Cambria" w:eastAsia="Arial" w:hAnsi="Cambria"/>
          <w:bCs/>
          <w:color w:val="000000"/>
          <w:spacing w:val="-3"/>
          <w:sz w:val="27"/>
          <w:lang w:val="fr-BE"/>
        </w:rPr>
        <w:t>(à préciser</w:t>
      </w:r>
      <w:r w:rsidR="00417793">
        <w:rPr>
          <w:rFonts w:ascii="Cambria" w:eastAsia="Arial" w:hAnsi="Cambria"/>
          <w:bCs/>
          <w:color w:val="000000"/>
          <w:spacing w:val="-3"/>
          <w:sz w:val="27"/>
          <w:lang w:val="fr-BE"/>
        </w:rPr>
        <w:t>)</w:t>
      </w:r>
      <w:r w:rsidR="00540133">
        <w:rPr>
          <w:rFonts w:ascii="Cambria" w:eastAsia="Arial" w:hAnsi="Cambria"/>
          <w:bCs/>
          <w:color w:val="000000"/>
          <w:spacing w:val="-3"/>
          <w:sz w:val="27"/>
          <w:lang w:val="fr-BE"/>
        </w:rPr>
        <w:t>………………………</w:t>
      </w:r>
    </w:p>
    <w:p w14:paraId="7A3562B0" w14:textId="77777777" w:rsidR="008E53CE" w:rsidRPr="00B21E01" w:rsidRDefault="008307ED" w:rsidP="008307ED">
      <w:pPr>
        <w:spacing w:before="76" w:after="44" w:line="263" w:lineRule="exact"/>
        <w:textAlignment w:val="baseline"/>
        <w:rPr>
          <w:rFonts w:ascii="Cambria" w:eastAsia="Arial" w:hAnsi="Cambria"/>
          <w:b/>
          <w:i/>
          <w:iCs/>
          <w:color w:val="000000"/>
          <w:spacing w:val="-3"/>
          <w:sz w:val="20"/>
          <w:szCs w:val="20"/>
          <w:lang w:val="fr-BE"/>
        </w:rPr>
      </w:pPr>
      <w:r w:rsidRPr="00B21E01">
        <w:rPr>
          <w:rFonts w:ascii="Cambria" w:eastAsia="Arial" w:hAnsi="Cambria"/>
          <w:b/>
          <w:i/>
          <w:iCs/>
          <w:color w:val="000000"/>
          <w:spacing w:val="-3"/>
          <w:sz w:val="20"/>
          <w:szCs w:val="20"/>
          <w:lang w:val="fr-BE"/>
        </w:rPr>
        <w:t>Remarque : Pour les grands feux, l’organisateur est tenu d’informer le SRI de Huy de l’organisation de la manifestation et de joindre un plan de situation.</w:t>
      </w:r>
    </w:p>
    <w:p w14:paraId="6D180394" w14:textId="77777777" w:rsidR="008307ED" w:rsidRPr="00B21E01" w:rsidRDefault="000F4F65" w:rsidP="008307ED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1E01">
        <w:rPr>
          <w:rFonts w:ascii="Cambria" w:hAnsi="Cambria" w:cs="Arial"/>
        </w:rPr>
        <w:t>1</w:t>
      </w:r>
      <w:r w:rsidR="008307ED" w:rsidRPr="00B21E01">
        <w:rPr>
          <w:rFonts w:ascii="Cambria" w:hAnsi="Cambria" w:cs="Arial"/>
        </w:rPr>
        <w:t xml:space="preserve"> </w:t>
      </w:r>
      <w:r w:rsidR="008307ED" w:rsidRPr="00B21E01">
        <w:rPr>
          <w:rFonts w:ascii="Cambria" w:hAnsi="Cambria" w:cs="Arial"/>
          <w:i/>
          <w:iCs/>
          <w:sz w:val="32"/>
          <w:szCs w:val="32"/>
          <w:u w:val="single"/>
        </w:rPr>
        <w:t>Identification du demandeur</w:t>
      </w:r>
    </w:p>
    <w:p w14:paraId="4D4E3888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hAnsi="Cambria" w:cs="Arial"/>
          <w:b/>
          <w:bCs/>
          <w:sz w:val="24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="Arial"/>
          <w:sz w:val="24"/>
          <w:szCs w:val="20"/>
          <w:lang w:val="fr-BE"/>
        </w:rPr>
        <w:t xml:space="preserve"> </w:t>
      </w:r>
      <w:r w:rsidRPr="00B21E01">
        <w:rPr>
          <w:rFonts w:ascii="Cambria" w:hAnsi="Cambria" w:cs="Arial"/>
          <w:b/>
          <w:bCs/>
          <w:sz w:val="24"/>
          <w:szCs w:val="20"/>
          <w:lang w:val="fr-BE"/>
        </w:rPr>
        <w:t>NOM DE L’ORGANISATEUR</w:t>
      </w:r>
    </w:p>
    <w:p w14:paraId="4CDB854F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  <w:lang w:val="fr-BE"/>
        </w:rPr>
      </w:pPr>
    </w:p>
    <w:p w14:paraId="1C96019E" w14:textId="77777777" w:rsidR="008307ED" w:rsidRPr="00B21E01" w:rsidRDefault="008307ED" w:rsidP="008307ED">
      <w:pPr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lang w:val="fr-BE"/>
        </w:rPr>
        <w:t xml:space="preserve">Si entreprise ou </w:t>
      </w:r>
      <w:proofErr w:type="spellStart"/>
      <w:r w:rsidRPr="00B21E01">
        <w:rPr>
          <w:rFonts w:ascii="Cambria" w:hAnsi="Cambria" w:cs="Arial"/>
          <w:lang w:val="fr-BE"/>
        </w:rPr>
        <w:t>asbl</w:t>
      </w:r>
      <w:proofErr w:type="spellEnd"/>
      <w:r w:rsidRPr="00B21E01">
        <w:rPr>
          <w:rFonts w:ascii="Cambria" w:hAnsi="Cambria" w:cs="Arial"/>
          <w:lang w:val="fr-BE"/>
        </w:rPr>
        <w:t xml:space="preserve"> :</w:t>
      </w:r>
    </w:p>
    <w:p w14:paraId="41C8BCAD" w14:textId="77777777" w:rsidR="008307ED" w:rsidRPr="00B21E01" w:rsidRDefault="008307ED" w:rsidP="008307ED">
      <w:pPr>
        <w:rPr>
          <w:rFonts w:ascii="Cambria" w:hAnsi="Cambria" w:cs="Arial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Dénomination 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4CFB0E1E" w14:textId="77777777" w:rsidR="008307ED" w:rsidRPr="00B21E01" w:rsidRDefault="008307ED" w:rsidP="008307ED">
      <w:pPr>
        <w:rPr>
          <w:rFonts w:ascii="Cambria" w:hAnsi="Cambria" w:cs="Arial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N° d’entreprise ou </w:t>
      </w:r>
      <w:proofErr w:type="spellStart"/>
      <w:r w:rsidRPr="00B21E01">
        <w:rPr>
          <w:rFonts w:ascii="Cambria" w:hAnsi="Cambria" w:cs="Arial"/>
          <w:lang w:val="fr-BE"/>
        </w:rPr>
        <w:t>d’asbl</w:t>
      </w:r>
      <w:proofErr w:type="spellEnd"/>
      <w:r w:rsidRPr="00B21E01">
        <w:rPr>
          <w:rFonts w:ascii="Cambria" w:hAnsi="Cambria" w:cs="Arial"/>
          <w:lang w:val="fr-BE"/>
        </w:rPr>
        <w:t xml:space="preserve"> 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5659637F" w14:textId="77777777" w:rsidR="008307ED" w:rsidRPr="00B21E01" w:rsidRDefault="008307ED" w:rsidP="008307ED">
      <w:pPr>
        <w:rPr>
          <w:rFonts w:ascii="Cambria" w:hAnsi="Cambria" w:cs="Arial"/>
          <w:color w:val="B70D7F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Adresse complète 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3E4AEDBB" w14:textId="77777777" w:rsidR="008307ED" w:rsidRPr="00B21E01" w:rsidRDefault="008307ED" w:rsidP="008307ED">
      <w:pPr>
        <w:rPr>
          <w:rFonts w:ascii="Cambria" w:hAnsi="Cambria" w:cs="Arial"/>
          <w:lang w:val="fr-BE"/>
        </w:rPr>
      </w:pPr>
    </w:p>
    <w:p w14:paraId="5B8EFCAB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b/>
          <w:bCs/>
          <w:sz w:val="24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="Arial"/>
          <w:sz w:val="24"/>
          <w:szCs w:val="20"/>
          <w:lang w:val="fr-BE"/>
        </w:rPr>
        <w:t xml:space="preserve"> </w:t>
      </w:r>
      <w:r w:rsidRPr="00B21E01">
        <w:rPr>
          <w:rFonts w:ascii="Cambria" w:eastAsia="ZapfDingbatsStd" w:hAnsi="Cambria" w:cs="Arial"/>
          <w:b/>
          <w:bCs/>
          <w:sz w:val="24"/>
          <w:szCs w:val="20"/>
          <w:lang w:val="fr-BE"/>
        </w:rPr>
        <w:t>RESPONSABLE LÉGAL</w:t>
      </w:r>
    </w:p>
    <w:p w14:paraId="17800EE1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 w:val="20"/>
          <w:szCs w:val="20"/>
          <w:lang w:val="fr-BE"/>
        </w:rPr>
      </w:pPr>
    </w:p>
    <w:p w14:paraId="26C790A7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t>• Nom :</w:t>
      </w:r>
    </w:p>
    <w:p w14:paraId="51051203" w14:textId="77777777" w:rsidR="008307ED" w:rsidRPr="00B21E01" w:rsidRDefault="008307ED" w:rsidP="008307ED">
      <w:pPr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4A90D189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bookmarkStart w:id="0" w:name="_Hlk109900528"/>
      <w:r w:rsidRPr="00B21E01">
        <w:rPr>
          <w:rFonts w:ascii="Cambria" w:eastAsia="ZapfDingbatsStd" w:hAnsi="Cambria" w:cs="Arial"/>
          <w:szCs w:val="20"/>
          <w:lang w:val="fr-BE"/>
        </w:rPr>
        <w:t>• Prénom :</w:t>
      </w:r>
    </w:p>
    <w:bookmarkEnd w:id="0"/>
    <w:p w14:paraId="30C34372" w14:textId="77777777" w:rsidR="008307ED" w:rsidRPr="00B21E01" w:rsidRDefault="008307ED" w:rsidP="008307ED">
      <w:pPr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4DFF3B9D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8307ED">
        <w:rPr>
          <w:rFonts w:ascii="Arial" w:eastAsia="ZapfDingbatsStd" w:hAnsi="Arial" w:cs="Arial"/>
          <w:szCs w:val="20"/>
          <w:lang w:val="fr-BE"/>
        </w:rPr>
        <w:t xml:space="preserve">• </w:t>
      </w:r>
      <w:r w:rsidRPr="00B21E01">
        <w:rPr>
          <w:rFonts w:ascii="Cambria" w:eastAsia="ZapfDingbatsStd" w:hAnsi="Cambria" w:cs="Arial"/>
          <w:szCs w:val="20"/>
          <w:lang w:val="fr-BE"/>
        </w:rPr>
        <w:t xml:space="preserve">Date de naissance  :       </w:t>
      </w:r>
      <w:r w:rsidRPr="00B21E01">
        <w:rPr>
          <w:rFonts w:ascii="Cambria" w:hAnsi="Cambria" w:cs="Arial"/>
          <w:color w:val="B70D7F"/>
          <w:sz w:val="24"/>
          <w:lang w:val="fr-BE"/>
        </w:rPr>
        <w:t>……/…../……</w:t>
      </w:r>
      <w:r w:rsidR="00677BBD" w:rsidRPr="00B21E01">
        <w:rPr>
          <w:rFonts w:ascii="Cambria" w:hAnsi="Cambria" w:cs="Arial"/>
          <w:color w:val="B70D7F"/>
          <w:sz w:val="24"/>
          <w:lang w:val="fr-BE"/>
        </w:rPr>
        <w:t xml:space="preserve">  + </w:t>
      </w:r>
      <w:r w:rsidR="00677BBD" w:rsidRPr="00B21E01">
        <w:rPr>
          <w:rFonts w:ascii="Cambria" w:hAnsi="Cambria" w:cs="Arial"/>
          <w:lang w:val="fr-BE"/>
        </w:rPr>
        <w:t>N° national</w:t>
      </w:r>
      <w:r w:rsidR="00677BBD" w:rsidRPr="00B21E01">
        <w:rPr>
          <w:rFonts w:ascii="Cambria" w:hAnsi="Cambria" w:cs="Arial"/>
          <w:sz w:val="24"/>
          <w:lang w:val="fr-BE"/>
        </w:rPr>
        <w:t> </w:t>
      </w:r>
      <w:r w:rsidR="00677BBD" w:rsidRPr="00B21E01">
        <w:rPr>
          <w:rFonts w:ascii="Cambria" w:hAnsi="Cambria" w:cs="Arial"/>
          <w:color w:val="B70D7F"/>
          <w:sz w:val="24"/>
          <w:lang w:val="fr-BE"/>
        </w:rPr>
        <w:t>: …………………………………..</w:t>
      </w:r>
    </w:p>
    <w:p w14:paraId="539ECFA6" w14:textId="77777777" w:rsidR="008307ED" w:rsidRPr="00B21E01" w:rsidRDefault="008307ED" w:rsidP="008307ED">
      <w:pPr>
        <w:rPr>
          <w:rFonts w:ascii="Cambria" w:hAnsi="Cambria" w:cs="Arial"/>
          <w:sz w:val="24"/>
          <w:lang w:val="fr-BE"/>
        </w:rPr>
      </w:pPr>
    </w:p>
    <w:p w14:paraId="0E90F670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lastRenderedPageBreak/>
        <w:t>• Coordonnées :</w:t>
      </w:r>
    </w:p>
    <w:p w14:paraId="6A4AE613" w14:textId="77777777" w:rsidR="008307ED" w:rsidRPr="00B21E01" w:rsidRDefault="008307ED" w:rsidP="008307ED">
      <w:pPr>
        <w:autoSpaceDE w:val="0"/>
        <w:autoSpaceDN w:val="0"/>
        <w:adjustRightInd w:val="0"/>
        <w:ind w:firstLine="708"/>
        <w:rPr>
          <w:rFonts w:ascii="Cambria" w:eastAsia="ZapfDingbatsStd" w:hAnsi="Cambria" w:cs="Arial"/>
          <w:szCs w:val="20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t>Adresse :</w:t>
      </w:r>
    </w:p>
    <w:p w14:paraId="56695A5E" w14:textId="77777777" w:rsidR="008307ED" w:rsidRPr="00B21E01" w:rsidRDefault="008307ED" w:rsidP="008307ED">
      <w:pPr>
        <w:ind w:firstLine="708"/>
        <w:rPr>
          <w:rFonts w:ascii="Cambria" w:hAnsi="Cambria" w:cs="Arial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</w:t>
      </w:r>
    </w:p>
    <w:p w14:paraId="22BC9E78" w14:textId="77777777" w:rsidR="008307ED" w:rsidRPr="00B21E01" w:rsidRDefault="008307ED" w:rsidP="008307ED">
      <w:pPr>
        <w:rPr>
          <w:rFonts w:ascii="Cambria" w:eastAsia="ZapfDingbatsStd" w:hAnsi="Cambria" w:cs="Arial"/>
          <w:szCs w:val="20"/>
          <w:lang w:val="fr-BE"/>
        </w:rPr>
      </w:pPr>
    </w:p>
    <w:p w14:paraId="39181EA9" w14:textId="77777777" w:rsidR="008307ED" w:rsidRPr="00B21E01" w:rsidRDefault="008307ED" w:rsidP="008307ED">
      <w:pPr>
        <w:autoSpaceDE w:val="0"/>
        <w:autoSpaceDN w:val="0"/>
        <w:adjustRightInd w:val="0"/>
        <w:rPr>
          <w:rFonts w:ascii="Cambria" w:eastAsia="ZapfDingbatsStd" w:hAnsi="Cambria" w:cs="Arial"/>
          <w:szCs w:val="20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t xml:space="preserve">Téléphone fixe : </w:t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Pr="00B21E01">
        <w:rPr>
          <w:rFonts w:ascii="Cambria" w:eastAsia="ZapfDingbatsStd" w:hAnsi="Cambria" w:cs="Arial"/>
          <w:szCs w:val="20"/>
          <w:lang w:val="fr-BE"/>
        </w:rPr>
        <w:tab/>
        <w:t>Fax :</w:t>
      </w:r>
    </w:p>
    <w:p w14:paraId="6D5D14A8" w14:textId="77777777" w:rsidR="008307ED" w:rsidRPr="00B21E01" w:rsidRDefault="008307ED" w:rsidP="008307ED">
      <w:pPr>
        <w:ind w:firstLine="708"/>
        <w:rPr>
          <w:rFonts w:ascii="Cambria" w:hAnsi="Cambria" w:cs="Arial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</w:t>
      </w:r>
    </w:p>
    <w:p w14:paraId="26EE5403" w14:textId="77777777" w:rsidR="00677BBD" w:rsidRPr="00B21E01" w:rsidRDefault="008307ED" w:rsidP="008307ED">
      <w:pPr>
        <w:autoSpaceDE w:val="0"/>
        <w:autoSpaceDN w:val="0"/>
        <w:adjustRightInd w:val="0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t xml:space="preserve">GSM : </w:t>
      </w:r>
      <w:r w:rsidRPr="00B21E01">
        <w:rPr>
          <w:rFonts w:ascii="Cambria" w:eastAsia="ZapfDingbatsStd" w:hAnsi="Cambria" w:cs="Arial"/>
          <w:szCs w:val="20"/>
          <w:lang w:val="fr-BE"/>
        </w:rPr>
        <w:tab/>
      </w:r>
      <w:r w:rsidR="00677BBD" w:rsidRPr="00B21E01">
        <w:rPr>
          <w:rFonts w:ascii="Cambria" w:hAnsi="Cambria" w:cs="Arial"/>
          <w:color w:val="B70D7F"/>
          <w:sz w:val="24"/>
          <w:lang w:val="fr-BE"/>
        </w:rPr>
        <w:t>………………..………………………</w:t>
      </w:r>
    </w:p>
    <w:p w14:paraId="2019CEFC" w14:textId="77777777" w:rsidR="008307ED" w:rsidRPr="00B21E01" w:rsidRDefault="008307ED" w:rsidP="00677BBD">
      <w:pPr>
        <w:autoSpaceDE w:val="0"/>
        <w:autoSpaceDN w:val="0"/>
        <w:adjustRightInd w:val="0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eastAsia="ZapfDingbatsStd" w:hAnsi="Cambria" w:cs="Arial"/>
          <w:szCs w:val="20"/>
          <w:lang w:val="fr-BE"/>
        </w:rPr>
        <w:t>E-mail :</w:t>
      </w: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</w:t>
      </w:r>
    </w:p>
    <w:p w14:paraId="19264F7F" w14:textId="77777777" w:rsidR="00D2548C" w:rsidRPr="00B21E01" w:rsidRDefault="00D2548C" w:rsidP="00677BBD">
      <w:pPr>
        <w:autoSpaceDE w:val="0"/>
        <w:autoSpaceDN w:val="0"/>
        <w:adjustRightInd w:val="0"/>
        <w:rPr>
          <w:rFonts w:ascii="Cambria" w:hAnsi="Cambria" w:cs="Arial"/>
          <w:sz w:val="24"/>
          <w:lang w:val="fr-BE"/>
        </w:rPr>
      </w:pPr>
    </w:p>
    <w:p w14:paraId="6DC48C95" w14:textId="77777777" w:rsidR="00D2548C" w:rsidRPr="00B21E01" w:rsidRDefault="00D2548C" w:rsidP="00D2548C">
      <w:pPr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lang w:val="fr-BE"/>
        </w:rPr>
        <w:t xml:space="preserve">Première manifestation de l’organisateur : </w:t>
      </w:r>
      <w:r w:rsidRPr="00B21E01">
        <w:rPr>
          <w:rFonts w:ascii="Segoe UI Symbol" w:eastAsia="MS Gothic" w:hAnsi="Segoe UI Symbol" w:cs="Segoe UI Symbol"/>
          <w:lang w:val="fr-BE"/>
        </w:rPr>
        <w:t>❍</w:t>
      </w:r>
      <w:r w:rsidRPr="00B21E01">
        <w:rPr>
          <w:rFonts w:ascii="Cambria" w:eastAsia="ZapfDingbatsStd" w:hAnsi="Cambria" w:cs="Arial"/>
          <w:lang w:val="fr-BE"/>
        </w:rPr>
        <w:t xml:space="preserve"> </w:t>
      </w:r>
      <w:r w:rsidRPr="00B21E01">
        <w:rPr>
          <w:rFonts w:ascii="Cambria" w:hAnsi="Cambria" w:cs="Arial"/>
          <w:lang w:val="fr-BE"/>
        </w:rPr>
        <w:t xml:space="preserve">OUI </w:t>
      </w:r>
      <w:r w:rsidRPr="00B21E01">
        <w:rPr>
          <w:rFonts w:ascii="Segoe UI Symbol" w:eastAsia="MS Gothic" w:hAnsi="Segoe UI Symbol" w:cs="Segoe UI Symbol"/>
          <w:lang w:val="fr-BE"/>
        </w:rPr>
        <w:t>❍</w:t>
      </w:r>
      <w:r w:rsidRPr="00B21E01">
        <w:rPr>
          <w:rFonts w:ascii="Cambria" w:eastAsia="ZapfDingbatsStd" w:hAnsi="Cambria" w:cs="Arial"/>
          <w:lang w:val="fr-BE"/>
        </w:rPr>
        <w:t xml:space="preserve"> </w:t>
      </w:r>
      <w:r w:rsidRPr="00B21E01">
        <w:rPr>
          <w:rFonts w:ascii="Cambria" w:hAnsi="Cambria" w:cs="Arial"/>
          <w:lang w:val="fr-BE"/>
        </w:rPr>
        <w:t>NON</w:t>
      </w:r>
    </w:p>
    <w:p w14:paraId="28521AFA" w14:textId="77777777" w:rsidR="00D2548C" w:rsidRPr="00B21E01" w:rsidRDefault="00D2548C" w:rsidP="00D2548C">
      <w:pPr>
        <w:rPr>
          <w:rFonts w:ascii="Cambria" w:hAnsi="Cambria" w:cs="Arial"/>
          <w:lang w:val="fr-BE"/>
        </w:rPr>
      </w:pPr>
      <w:r w:rsidRPr="00B21E01">
        <w:rPr>
          <w:rFonts w:ascii="Cambria" w:hAnsi="Cambria" w:cs="Arial"/>
          <w:lang w:val="fr-BE"/>
        </w:rPr>
        <w:t>Si NON, dénomination, date et lieu des manifestations antérieures (se limiter aux trois dernières manifestations)</w:t>
      </w:r>
    </w:p>
    <w:p w14:paraId="70E1C38E" w14:textId="77777777" w:rsidR="00D2548C" w:rsidRPr="00B21E01" w:rsidRDefault="00D2548C" w:rsidP="00D2548C">
      <w:pPr>
        <w:rPr>
          <w:rFonts w:ascii="Cambria" w:hAnsi="Cambria" w:cs="Arial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Dénomination 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20181D84" w14:textId="77777777" w:rsidR="00D2548C" w:rsidRPr="00B21E01" w:rsidRDefault="00D2548C" w:rsidP="00D2548C">
      <w:pPr>
        <w:rPr>
          <w:rFonts w:ascii="Cambria" w:hAnsi="Cambria" w:cs="Arial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Date 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58311F67" w14:textId="77777777" w:rsidR="00D2548C" w:rsidRPr="00B21E01" w:rsidRDefault="00D2548C" w:rsidP="00D2548C">
      <w:pPr>
        <w:rPr>
          <w:rFonts w:ascii="Cambria" w:hAnsi="Cambria" w:cs="Arial"/>
          <w:color w:val="B70D7F"/>
          <w:lang w:val="fr-BE"/>
        </w:rPr>
      </w:pPr>
      <w:r w:rsidRPr="00B21E01">
        <w:rPr>
          <w:rFonts w:ascii="Cambria" w:eastAsia="ZapfDingbatsStd" w:hAnsi="Cambria" w:cs="Arial"/>
          <w:sz w:val="20"/>
          <w:szCs w:val="20"/>
          <w:lang w:val="fr-BE"/>
        </w:rPr>
        <w:t xml:space="preserve">• </w:t>
      </w:r>
      <w:r w:rsidRPr="00B21E01">
        <w:rPr>
          <w:rFonts w:ascii="Cambria" w:hAnsi="Cambria" w:cs="Arial"/>
          <w:lang w:val="fr-BE"/>
        </w:rPr>
        <w:t xml:space="preserve">Lieu : </w:t>
      </w:r>
      <w:r w:rsidRPr="00B21E01">
        <w:rPr>
          <w:rFonts w:ascii="Cambria" w:hAnsi="Cambria" w:cs="Arial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</w:p>
    <w:p w14:paraId="6F8E9313" w14:textId="77777777" w:rsidR="008E53CE" w:rsidRPr="00B21E01" w:rsidRDefault="008E53CE">
      <w:pPr>
        <w:rPr>
          <w:rFonts w:ascii="Cambria" w:hAnsi="Cambria" w:cs="Arial"/>
          <w:lang w:val="fr-BE"/>
        </w:rPr>
      </w:pPr>
    </w:p>
    <w:p w14:paraId="7AD7E946" w14:textId="3AE46E2F" w:rsidR="00933E5E" w:rsidRPr="00B21E01" w:rsidRDefault="00933E5E" w:rsidP="00933E5E">
      <w:pPr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</w:pPr>
      <w:r w:rsidRPr="00B21E01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A</w:t>
      </w:r>
      <w:r w:rsidR="00A6637B" w:rsidRPr="00B21E01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ssurances</w:t>
      </w:r>
      <w:r w:rsidRPr="00B21E01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> :</w:t>
      </w:r>
      <w:r w:rsidR="00926330" w:rsidRPr="00B21E01">
        <w:rPr>
          <w:rFonts w:ascii="Cambria" w:hAnsi="Cambria" w:cs="Arial"/>
          <w:b/>
          <w:bCs/>
          <w:i/>
          <w:iCs/>
          <w:sz w:val="28"/>
          <w:szCs w:val="28"/>
          <w:u w:val="single"/>
          <w:lang w:val="fr-BE"/>
        </w:rPr>
        <w:t xml:space="preserve"> </w:t>
      </w:r>
      <w:r w:rsidR="00926330" w:rsidRPr="00B21E01">
        <w:rPr>
          <w:rFonts w:ascii="Cambria" w:hAnsi="Cambria" w:cs="Arial"/>
          <w:i/>
          <w:iCs/>
          <w:sz w:val="20"/>
          <w:szCs w:val="20"/>
          <w:lang w:val="fr-BE"/>
        </w:rPr>
        <w:t>(RC</w:t>
      </w:r>
      <w:r w:rsidR="00CD0647" w:rsidRPr="00B21E01">
        <w:rPr>
          <w:rFonts w:ascii="Cambria" w:hAnsi="Cambria" w:cs="Arial"/>
          <w:i/>
          <w:iCs/>
          <w:sz w:val="20"/>
          <w:szCs w:val="20"/>
          <w:lang w:val="fr-BE"/>
        </w:rPr>
        <w:t xml:space="preserve"> Art. </w:t>
      </w:r>
      <w:r w:rsidR="00C112BD" w:rsidRPr="00B21E01">
        <w:rPr>
          <w:rFonts w:ascii="Cambria" w:hAnsi="Cambria" w:cs="Arial"/>
          <w:i/>
          <w:iCs/>
          <w:sz w:val="20"/>
          <w:szCs w:val="20"/>
          <w:lang w:val="fr-BE"/>
        </w:rPr>
        <w:t>21.4</w:t>
      </w:r>
      <w:r w:rsidR="00CD0647" w:rsidRPr="00B21E01">
        <w:rPr>
          <w:rFonts w:ascii="Cambria" w:hAnsi="Cambria" w:cs="Arial"/>
          <w:i/>
          <w:iCs/>
          <w:sz w:val="20"/>
          <w:szCs w:val="20"/>
          <w:lang w:val="fr-BE"/>
        </w:rPr>
        <w:t xml:space="preserve">  RGP</w:t>
      </w:r>
      <w:r w:rsidR="00FD31EF" w:rsidRPr="00B21E01">
        <w:rPr>
          <w:rFonts w:ascii="Cambria" w:hAnsi="Cambria" w:cs="Arial"/>
          <w:i/>
          <w:iCs/>
          <w:sz w:val="20"/>
          <w:szCs w:val="20"/>
          <w:lang w:val="fr-BE"/>
        </w:rPr>
        <w:t>)</w:t>
      </w:r>
    </w:p>
    <w:p w14:paraId="481D2F25" w14:textId="77777777" w:rsidR="008E53CE" w:rsidRPr="00B21E01" w:rsidRDefault="008E53CE">
      <w:pPr>
        <w:rPr>
          <w:rFonts w:ascii="Cambria" w:hAnsi="Cambria"/>
          <w:lang w:val="fr-BE"/>
        </w:rPr>
      </w:pPr>
    </w:p>
    <w:p w14:paraId="22A67D14" w14:textId="77777777" w:rsidR="00933E5E" w:rsidRPr="00B21E01" w:rsidRDefault="00933E5E" w:rsidP="00933E5E">
      <w:pPr>
        <w:pStyle w:val="Paragraphedeliste"/>
        <w:numPr>
          <w:ilvl w:val="0"/>
          <w:numId w:val="1"/>
        </w:numPr>
        <w:spacing w:after="32" w:line="246" w:lineRule="exact"/>
        <w:ind w:left="426" w:hanging="284"/>
        <w:textAlignment w:val="baseline"/>
        <w:rPr>
          <w:rFonts w:ascii="Cambria" w:eastAsia="Tahoma" w:hAnsi="Cambria"/>
          <w:color w:val="000000"/>
          <w:spacing w:val="4"/>
          <w:sz w:val="21"/>
          <w:lang w:val="fr-FR"/>
        </w:rPr>
      </w:pPr>
      <w:r w:rsidRPr="00B21E01">
        <w:rPr>
          <w:rFonts w:ascii="Cambria" w:eastAsia="Tahoma" w:hAnsi="Cambria"/>
          <w:color w:val="000000"/>
          <w:spacing w:val="4"/>
          <w:sz w:val="21"/>
          <w:lang w:val="fr-FR"/>
        </w:rPr>
        <w:t>Types de contrats souscrits par l'organisateur (risques couverts)</w:t>
      </w:r>
    </w:p>
    <w:p w14:paraId="68192B8D" w14:textId="77777777" w:rsidR="00933E5E" w:rsidRPr="00B21E01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……………………………………………………..……………………………………………………..…………………………………………………………………………</w:t>
      </w:r>
    </w:p>
    <w:p w14:paraId="28A89E69" w14:textId="77777777" w:rsidR="00933E5E" w:rsidRPr="00B21E01" w:rsidRDefault="00933E5E" w:rsidP="00933E5E">
      <w:pPr>
        <w:spacing w:after="33" w:line="245" w:lineRule="exact"/>
        <w:ind w:left="142"/>
        <w:textAlignment w:val="baseline"/>
        <w:rPr>
          <w:rFonts w:ascii="Cambria" w:eastAsia="Tahoma" w:hAnsi="Cambria"/>
          <w:color w:val="000000"/>
          <w:spacing w:val="11"/>
          <w:sz w:val="21"/>
          <w:lang w:val="fr-FR"/>
        </w:rPr>
      </w:pPr>
      <w:r w:rsidRPr="00B21E01">
        <w:rPr>
          <w:rFonts w:ascii="Cambria" w:eastAsia="Tahoma" w:hAnsi="Cambria"/>
          <w:color w:val="000000"/>
          <w:spacing w:val="11"/>
          <w:sz w:val="21"/>
          <w:lang w:val="fr-FR"/>
        </w:rPr>
        <w:t>b) Compagnie d'assurance</w:t>
      </w:r>
    </w:p>
    <w:p w14:paraId="67D1E1FB" w14:textId="77777777" w:rsidR="00933E5E" w:rsidRPr="00B21E01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……………………………………………………..……………………………………………………..…………………………………………………………………………</w:t>
      </w:r>
    </w:p>
    <w:p w14:paraId="79D75117" w14:textId="77777777" w:rsidR="00933E5E" w:rsidRPr="00B21E01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</w:p>
    <w:p w14:paraId="544EE9AC" w14:textId="77777777" w:rsidR="00933E5E" w:rsidRPr="00B21E01" w:rsidRDefault="00933E5E" w:rsidP="00933E5E">
      <w:pPr>
        <w:spacing w:after="43" w:line="245" w:lineRule="exact"/>
        <w:ind w:left="142"/>
        <w:textAlignment w:val="baseline"/>
        <w:rPr>
          <w:rFonts w:ascii="Cambria" w:eastAsia="Tahoma" w:hAnsi="Cambria"/>
          <w:color w:val="000000"/>
          <w:spacing w:val="7"/>
          <w:sz w:val="21"/>
          <w:lang w:val="fr-FR"/>
        </w:rPr>
      </w:pPr>
      <w:r w:rsidRPr="00B21E01">
        <w:rPr>
          <w:rFonts w:ascii="Cambria" w:eastAsia="Tahoma" w:hAnsi="Cambria"/>
          <w:color w:val="000000"/>
          <w:spacing w:val="7"/>
          <w:sz w:val="21"/>
          <w:lang w:val="fr-FR"/>
        </w:rPr>
        <w:t xml:space="preserve">c) N° de polices     </w:t>
      </w: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……………………………………………………..…………………….</w:t>
      </w:r>
      <w:r w:rsidRPr="00B21E01">
        <w:rPr>
          <w:rFonts w:ascii="Cambria" w:eastAsia="Tahoma" w:hAnsi="Cambria"/>
          <w:color w:val="000000"/>
          <w:spacing w:val="7"/>
          <w:sz w:val="21"/>
          <w:lang w:val="fr-FR"/>
        </w:rPr>
        <w:t xml:space="preserve"> </w:t>
      </w:r>
    </w:p>
    <w:p w14:paraId="7267514F" w14:textId="77777777" w:rsidR="00933E5E" w:rsidRPr="00B21E01" w:rsidRDefault="00933E5E" w:rsidP="00933E5E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 w:cs="Arial"/>
          <w:color w:val="B70D7F"/>
          <w:sz w:val="24"/>
          <w:lang w:val="fr-BE"/>
        </w:rPr>
        <w:t>……………………………………..…………………………………………………………………………</w:t>
      </w:r>
    </w:p>
    <w:p w14:paraId="2B0770B3" w14:textId="77777777" w:rsidR="000F4F65" w:rsidRPr="00B21E01" w:rsidRDefault="000F4F65" w:rsidP="000F4F65">
      <w:pPr>
        <w:pStyle w:val="Titre2"/>
        <w:rPr>
          <w:rFonts w:ascii="Cambria" w:eastAsia="ZapfDingbatsStd" w:hAnsi="Cambria"/>
        </w:rPr>
      </w:pPr>
      <w:r w:rsidRPr="00B21E01">
        <w:rPr>
          <w:rFonts w:ascii="Cambria" w:eastAsia="ZapfDingbatsStd" w:hAnsi="Cambria"/>
        </w:rPr>
        <w:t xml:space="preserve">2. </w:t>
      </w:r>
      <w:r w:rsidRPr="00B21E01">
        <w:rPr>
          <w:rFonts w:ascii="Cambria" w:eastAsia="ZapfDingbatsStd" w:hAnsi="Cambria" w:cs="Arial"/>
          <w:i/>
          <w:iCs/>
          <w:u w:val="single"/>
        </w:rPr>
        <w:t>Identification de l’événement</w:t>
      </w:r>
    </w:p>
    <w:p w14:paraId="577B4E68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1E01">
        <w:rPr>
          <w:rFonts w:ascii="Cambria" w:eastAsia="ZapfDingbatsStd" w:hAnsi="Cambria" w:cs="Arial"/>
          <w:b/>
          <w:bCs/>
          <w:i/>
          <w:iCs/>
          <w:sz w:val="24"/>
          <w:szCs w:val="20"/>
          <w:lang w:val="fr-BE"/>
        </w:rPr>
        <w:t>DESCRIPTION DE L’ÉVÉNEMENT</w:t>
      </w:r>
    </w:p>
    <w:p w14:paraId="307BC6C8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</w:p>
    <w:p w14:paraId="1785C478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Nom de l’événement :</w:t>
      </w:r>
    </w:p>
    <w:p w14:paraId="01CEF2F5" w14:textId="77777777" w:rsidR="000F4F65" w:rsidRPr="00B21E01" w:rsidRDefault="000F4F65" w:rsidP="000F4F65">
      <w:pPr>
        <w:rPr>
          <w:rFonts w:ascii="Cambria" w:hAnsi="Cambria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7B4B5FCA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Site Web :</w:t>
      </w:r>
    </w:p>
    <w:p w14:paraId="15A6D0D5" w14:textId="77777777" w:rsidR="000F4F65" w:rsidRPr="00B21E01" w:rsidRDefault="000F4F65" w:rsidP="000F4F65">
      <w:pPr>
        <w:rPr>
          <w:rFonts w:ascii="Cambria" w:hAnsi="Cambria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3BA63CF1" w14:textId="77777777" w:rsidR="000F4F65" w:rsidRPr="00B21E01" w:rsidRDefault="000F4F65" w:rsidP="000F4F65">
      <w:pPr>
        <w:rPr>
          <w:rFonts w:ascii="Cambria" w:hAnsi="Cambria"/>
          <w:color w:val="B70D7F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 xml:space="preserve">• Description : </w:t>
      </w:r>
      <w:r w:rsidRPr="00B21E01">
        <w:rPr>
          <w:rFonts w:ascii="Cambria" w:hAnsi="Cambria"/>
          <w:color w:val="B70D7F"/>
          <w:lang w:val="fr-BE"/>
        </w:rPr>
        <w:t>……………………………………………………..……………………………………………………..………………………………………………</w:t>
      </w:r>
      <w:r w:rsidR="00A6637B" w:rsidRPr="00B21E01">
        <w:rPr>
          <w:rFonts w:ascii="Cambria" w:hAnsi="Cambria"/>
          <w:color w:val="B70D7F"/>
          <w:lang w:val="fr-BE"/>
        </w:rPr>
        <w:t>……………………………………………………………</w:t>
      </w:r>
    </w:p>
    <w:p w14:paraId="737CC0EA" w14:textId="77777777" w:rsidR="00A6637B" w:rsidRPr="00B21E01" w:rsidRDefault="00A6637B" w:rsidP="000F4F65">
      <w:pPr>
        <w:rPr>
          <w:rFonts w:ascii="Cambria" w:eastAsia="ZapfDingbatsStd" w:hAnsi="Cambria" w:cstheme="minorHAnsi"/>
          <w:sz w:val="20"/>
          <w:szCs w:val="20"/>
          <w:lang w:val="fr-BE"/>
        </w:rPr>
      </w:pPr>
    </w:p>
    <w:p w14:paraId="1401C945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24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1E01">
        <w:rPr>
          <w:rFonts w:ascii="Cambria" w:eastAsia="ZapfDingbatsStd" w:hAnsi="Cambria" w:cs="Arial"/>
          <w:b/>
          <w:bCs/>
          <w:i/>
          <w:iCs/>
          <w:sz w:val="24"/>
          <w:szCs w:val="20"/>
          <w:lang w:val="fr-BE"/>
        </w:rPr>
        <w:t>DURÉE</w:t>
      </w:r>
    </w:p>
    <w:p w14:paraId="23932413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Date de l’événement :</w:t>
      </w:r>
    </w:p>
    <w:p w14:paraId="2DD7B60E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Date de début :</w:t>
      </w:r>
    </w:p>
    <w:p w14:paraId="476FF8DF" w14:textId="77777777" w:rsidR="000F4F65" w:rsidRPr="00B21E01" w:rsidRDefault="000F4F65" w:rsidP="000F4F65">
      <w:pPr>
        <w:rPr>
          <w:rFonts w:ascii="Cambria" w:hAnsi="Cambria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lastRenderedPageBreak/>
        <w:t>……………………………………………………..……………………………………………………..…………………………………</w:t>
      </w:r>
    </w:p>
    <w:p w14:paraId="2DAB6F49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Date de fin :</w:t>
      </w:r>
    </w:p>
    <w:p w14:paraId="24D9090E" w14:textId="77777777" w:rsidR="000F4F65" w:rsidRPr="00B21E01" w:rsidRDefault="000F4F65" w:rsidP="000F4F65">
      <w:pPr>
        <w:rPr>
          <w:rFonts w:ascii="Cambria" w:hAnsi="Cambria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353D2724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Durée de l’événement :</w:t>
      </w:r>
    </w:p>
    <w:p w14:paraId="06136DBE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</w:p>
    <w:p w14:paraId="3265C773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Heure de début (en ce compris la préparation et la mise en place) :</w:t>
      </w:r>
    </w:p>
    <w:p w14:paraId="05A14DD0" w14:textId="77777777" w:rsidR="000F4F65" w:rsidRPr="00B21E01" w:rsidRDefault="000F4F65" w:rsidP="000F4F65">
      <w:pPr>
        <w:rPr>
          <w:rFonts w:ascii="Cambria" w:hAnsi="Cambria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1832DF89" w14:textId="77777777" w:rsidR="000F4F65" w:rsidRPr="00B21E01" w:rsidRDefault="000F4F65" w:rsidP="000F4F65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Heure de fin (en ce compris le nettoyage du site) :</w:t>
      </w:r>
    </w:p>
    <w:p w14:paraId="72B63C5F" w14:textId="77777777" w:rsidR="00933E5E" w:rsidRPr="00B21E01" w:rsidRDefault="000F4F65" w:rsidP="000F4F65">
      <w:pPr>
        <w:pStyle w:val="Paragraphedeliste"/>
        <w:rPr>
          <w:rFonts w:ascii="Cambria" w:hAnsi="Cambria" w:cs="Arial"/>
          <w:color w:val="B70D7F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……………………………………………………..……………………………………………………..…………………………………</w:t>
      </w:r>
    </w:p>
    <w:p w14:paraId="5436EBCA" w14:textId="77777777" w:rsidR="00933E5E" w:rsidRPr="00B21E01" w:rsidRDefault="00A6637B" w:rsidP="00A6637B">
      <w:pPr>
        <w:pStyle w:val="Paragraphedeliste"/>
        <w:spacing w:after="32" w:line="246" w:lineRule="exact"/>
        <w:ind w:left="0"/>
        <w:textAlignment w:val="baseline"/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</w:pPr>
      <w:r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>Remarque : Si vous possédez un programme de l’événement</w:t>
      </w:r>
      <w:r w:rsidR="007D0B74"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 xml:space="preserve">, </w:t>
      </w:r>
      <w:r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>veuillez le transmettre en annexe à votre demande</w:t>
      </w:r>
      <w:r w:rsidR="007D0B74"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 xml:space="preserve"> ainsi qu’un tracé informatisé (type </w:t>
      </w:r>
      <w:proofErr w:type="spellStart"/>
      <w:r w:rsidR="007D0B74"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>Kmz</w:t>
      </w:r>
      <w:proofErr w:type="spellEnd"/>
      <w:r w:rsidR="007D0B74" w:rsidRPr="00B21E01">
        <w:rPr>
          <w:rFonts w:ascii="Cambria" w:eastAsia="Tahoma" w:hAnsi="Cambria"/>
          <w:i/>
          <w:iCs/>
          <w:color w:val="000000"/>
          <w:spacing w:val="4"/>
          <w:sz w:val="18"/>
          <w:szCs w:val="18"/>
          <w:lang w:val="fr-FR"/>
        </w:rPr>
        <w:t xml:space="preserve">…), l’envoyer également. </w:t>
      </w:r>
    </w:p>
    <w:p w14:paraId="5A009825" w14:textId="3062DDEB" w:rsidR="00933E5E" w:rsidRPr="00B21E01" w:rsidRDefault="00933E5E" w:rsidP="00933E5E">
      <w:pPr>
        <w:pStyle w:val="Paragraphedeliste"/>
        <w:spacing w:after="32" w:line="246" w:lineRule="exact"/>
        <w:textAlignment w:val="baseline"/>
        <w:rPr>
          <w:rFonts w:ascii="Cambria" w:eastAsia="Tahoma" w:hAnsi="Cambria"/>
          <w:color w:val="000000"/>
          <w:spacing w:val="4"/>
          <w:sz w:val="21"/>
          <w:lang w:val="fr-FR"/>
        </w:rPr>
      </w:pPr>
    </w:p>
    <w:p w14:paraId="196C56CE" w14:textId="77777777" w:rsidR="004A1D52" w:rsidRPr="00B21E01" w:rsidRDefault="004A1D52" w:rsidP="004A1D52">
      <w:pPr>
        <w:numPr>
          <w:ilvl w:val="0"/>
          <w:numId w:val="4"/>
        </w:numPr>
        <w:tabs>
          <w:tab w:val="right" w:leader="dot" w:pos="8505"/>
        </w:tabs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b/>
          <w:bCs/>
          <w:sz w:val="24"/>
          <w:szCs w:val="20"/>
          <w:lang w:val="fr-FR" w:eastAsia="fr-FR"/>
        </w:rPr>
        <w:t>Si location d’une salle ou d’un local :</w:t>
      </w:r>
    </w:p>
    <w:p w14:paraId="6C4AE97C" w14:textId="77777777" w:rsidR="004A1D52" w:rsidRPr="00B21E01" w:rsidRDefault="004A1D52" w:rsidP="004A1D52">
      <w:pPr>
        <w:tabs>
          <w:tab w:val="right" w:leader="dot" w:pos="8505"/>
        </w:tabs>
        <w:spacing w:after="120"/>
        <w:rPr>
          <w:rFonts w:ascii="Cambria" w:eastAsia="Times New Roman" w:hAnsi="Cambria"/>
          <w:b/>
          <w:bCs/>
          <w:sz w:val="24"/>
          <w:szCs w:val="20"/>
          <w:u w:val="single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 xml:space="preserve">Adresse complète de la salle ou du local </w:t>
      </w:r>
      <w:r w:rsidRPr="00B21E01">
        <w:rPr>
          <w:rFonts w:ascii="Cambria" w:eastAsia="Times New Roman" w:hAnsi="Cambria"/>
          <w:b/>
          <w:bCs/>
          <w:sz w:val="24"/>
          <w:szCs w:val="20"/>
          <w:lang w:val="fr-FR" w:eastAsia="fr-FR"/>
        </w:rPr>
        <w:t>ET</w:t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 xml:space="preserve"> </w:t>
      </w:r>
      <w:r w:rsidRPr="00B21E01">
        <w:rPr>
          <w:rFonts w:ascii="Cambria" w:eastAsia="Times New Roman" w:hAnsi="Cambria"/>
          <w:b/>
          <w:bCs/>
          <w:sz w:val="24"/>
          <w:szCs w:val="20"/>
          <w:u w:val="single"/>
          <w:lang w:val="fr-FR" w:eastAsia="fr-FR"/>
        </w:rPr>
        <w:t>copie du contrat de location signé.</w:t>
      </w:r>
    </w:p>
    <w:p w14:paraId="10EC3349" w14:textId="77777777" w:rsidR="004A1D52" w:rsidRPr="00B21E01" w:rsidRDefault="004A1D52" w:rsidP="004A1D52">
      <w:pPr>
        <w:tabs>
          <w:tab w:val="right" w:leader="dot" w:pos="9072"/>
        </w:tabs>
        <w:spacing w:line="360" w:lineRule="auto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ab/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br/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ab/>
      </w:r>
    </w:p>
    <w:p w14:paraId="50782719" w14:textId="77777777" w:rsidR="004A1D52" w:rsidRPr="00B21E01" w:rsidRDefault="004A1D52" w:rsidP="004A1D52">
      <w:pPr>
        <w:numPr>
          <w:ilvl w:val="0"/>
          <w:numId w:val="4"/>
        </w:numPr>
        <w:tabs>
          <w:tab w:val="right" w:leader="dot" w:pos="8505"/>
        </w:tabs>
        <w:ind w:left="714" w:hanging="357"/>
        <w:rPr>
          <w:rFonts w:ascii="Cambria" w:eastAsia="Times New Roman" w:hAnsi="Cambria"/>
          <w:b/>
          <w:bCs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b/>
          <w:bCs/>
          <w:sz w:val="24"/>
          <w:szCs w:val="20"/>
          <w:lang w:val="fr-FR" w:eastAsia="fr-FR"/>
        </w:rPr>
        <w:t>Si occupation d’un terrain :</w:t>
      </w:r>
    </w:p>
    <w:p w14:paraId="2C80D109" w14:textId="77777777" w:rsidR="004A1D52" w:rsidRPr="00B21E01" w:rsidRDefault="004A1D52" w:rsidP="004A1D52">
      <w:pPr>
        <w:tabs>
          <w:tab w:val="right" w:leader="dot" w:pos="8505"/>
        </w:tabs>
        <w:spacing w:after="120"/>
        <w:rPr>
          <w:rFonts w:ascii="Cambria" w:eastAsia="Times New Roman" w:hAnsi="Cambria"/>
          <w:b/>
          <w:bCs/>
          <w:i/>
          <w:iCs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 xml:space="preserve">Nom du propriétaire du terrain et nom de la rue (contiguë au terrain) où est organisée </w:t>
      </w:r>
      <w:smartTag w:uri="urn:schemas-microsoft-com:office:smarttags" w:element="metricconverter">
        <w:smartTagPr>
          <w:attr w:name="ProductID" w:val="la manifestation ET"/>
        </w:smartTagPr>
        <w:r w:rsidRPr="00B21E01">
          <w:rPr>
            <w:rFonts w:ascii="Cambria" w:eastAsia="Times New Roman" w:hAnsi="Cambria"/>
            <w:sz w:val="24"/>
            <w:szCs w:val="20"/>
            <w:lang w:val="fr-FR" w:eastAsia="fr-FR"/>
          </w:rPr>
          <w:t xml:space="preserve">la manifestation </w:t>
        </w:r>
        <w:r w:rsidRPr="00B21E01">
          <w:rPr>
            <w:rFonts w:ascii="Cambria" w:eastAsia="Times New Roman" w:hAnsi="Cambria"/>
            <w:b/>
            <w:bCs/>
            <w:sz w:val="24"/>
            <w:szCs w:val="20"/>
            <w:lang w:val="fr-FR" w:eastAsia="fr-FR"/>
          </w:rPr>
          <w:t>ET</w:t>
        </w:r>
      </w:smartTag>
      <w:r w:rsidRPr="00B21E01">
        <w:rPr>
          <w:rFonts w:ascii="Cambria" w:eastAsia="Times New Roman" w:hAnsi="Cambria"/>
          <w:b/>
          <w:bCs/>
          <w:sz w:val="24"/>
          <w:szCs w:val="20"/>
          <w:lang w:val="fr-FR" w:eastAsia="fr-FR"/>
        </w:rPr>
        <w:t xml:space="preserve"> </w:t>
      </w:r>
      <w:r w:rsidRPr="00B21E01">
        <w:rPr>
          <w:rFonts w:ascii="Cambria" w:eastAsia="Times New Roman" w:hAnsi="Cambria"/>
          <w:b/>
          <w:bCs/>
          <w:sz w:val="24"/>
          <w:szCs w:val="20"/>
          <w:u w:val="single"/>
          <w:lang w:val="fr-FR" w:eastAsia="fr-FR"/>
        </w:rPr>
        <w:t>nous envoyer l</w:t>
      </w:r>
      <w:r w:rsidRPr="00B21E01">
        <w:rPr>
          <w:rFonts w:ascii="Cambria" w:eastAsia="Times New Roman" w:hAnsi="Cambria"/>
          <w:sz w:val="24"/>
          <w:szCs w:val="20"/>
          <w:u w:val="single"/>
          <w:lang w:val="fr-FR" w:eastAsia="fr-FR"/>
        </w:rPr>
        <w:t>’</w:t>
      </w:r>
      <w:r w:rsidRPr="00B21E01">
        <w:rPr>
          <w:rFonts w:ascii="Cambria" w:eastAsia="Times New Roman" w:hAnsi="Cambria"/>
          <w:b/>
          <w:bCs/>
          <w:sz w:val="24"/>
          <w:szCs w:val="20"/>
          <w:u w:val="single"/>
          <w:lang w:val="fr-FR" w:eastAsia="fr-FR"/>
        </w:rPr>
        <w:t xml:space="preserve">autorisation écrite du propriétaire </w:t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(joindre un plan de situation pour faciliter la localisation)</w:t>
      </w:r>
    </w:p>
    <w:p w14:paraId="64E00FC6" w14:textId="77777777" w:rsidR="004A1D52" w:rsidRPr="00B21E01" w:rsidRDefault="004A1D52" w:rsidP="004A1D52">
      <w:pPr>
        <w:tabs>
          <w:tab w:val="right" w:leader="dot" w:pos="9072"/>
        </w:tabs>
        <w:spacing w:line="360" w:lineRule="auto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ab/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br/>
      </w: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ab/>
      </w:r>
    </w:p>
    <w:p w14:paraId="2B338F24" w14:textId="77777777" w:rsidR="00305237" w:rsidRPr="00B21E01" w:rsidRDefault="00305237" w:rsidP="00933E5E">
      <w:pPr>
        <w:pStyle w:val="Paragraphedeliste"/>
        <w:spacing w:after="32" w:line="246" w:lineRule="exact"/>
        <w:textAlignment w:val="baseline"/>
        <w:rPr>
          <w:rFonts w:ascii="Cambria" w:eastAsia="Tahoma" w:hAnsi="Cambria"/>
          <w:color w:val="000000"/>
          <w:spacing w:val="4"/>
          <w:sz w:val="21"/>
          <w:lang w:val="fr-FR"/>
        </w:rPr>
      </w:pPr>
    </w:p>
    <w:p w14:paraId="63D9B5A1" w14:textId="77777777" w:rsidR="00A6637B" w:rsidRPr="00B21E01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32"/>
          <w:szCs w:val="32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1E01">
        <w:rPr>
          <w:rFonts w:ascii="Cambria" w:eastAsia="ZapfDingbatsStd" w:hAnsi="Cambria" w:cs="Arial"/>
          <w:b/>
          <w:bCs/>
          <w:i/>
          <w:iCs/>
          <w:sz w:val="24"/>
          <w:szCs w:val="24"/>
          <w:lang w:val="fr-BE"/>
        </w:rPr>
        <w:t>PUBLIC CONCERNÉ</w:t>
      </w:r>
    </w:p>
    <w:p w14:paraId="3219DACC" w14:textId="77777777" w:rsidR="00A6637B" w:rsidRPr="00B21E01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  <w:r w:rsidRPr="00B21E01">
        <w:rPr>
          <w:rFonts w:ascii="Cambria" w:eastAsia="ZapfDingbatsStd" w:hAnsi="Cambria" w:cstheme="minorHAnsi"/>
          <w:sz w:val="20"/>
          <w:szCs w:val="20"/>
          <w:lang w:val="fr-BE"/>
        </w:rPr>
        <w:t>• Évaluation du nombre de participants (par jour)</w:t>
      </w:r>
    </w:p>
    <w:p w14:paraId="24EBA0DF" w14:textId="77777777" w:rsidR="00A6637B" w:rsidRPr="00B21E01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</w:p>
    <w:p w14:paraId="7E875FE7" w14:textId="77777777" w:rsidR="00A6637B" w:rsidRPr="00B21E01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 w:val="20"/>
          <w:szCs w:val="20"/>
          <w:lang w:val="fr-BE"/>
        </w:rPr>
      </w:pPr>
    </w:p>
    <w:tbl>
      <w:tblPr>
        <w:tblStyle w:val="Grilledutableau"/>
        <w:tblW w:w="0" w:type="auto"/>
        <w:tblBorders>
          <w:top w:val="single" w:sz="4" w:space="0" w:color="B70D7F"/>
          <w:left w:val="single" w:sz="4" w:space="0" w:color="B70D7F"/>
          <w:bottom w:val="single" w:sz="4" w:space="0" w:color="B70D7F"/>
          <w:right w:val="single" w:sz="4" w:space="0" w:color="B70D7F"/>
          <w:insideH w:val="single" w:sz="4" w:space="0" w:color="B70D7F"/>
          <w:insideV w:val="single" w:sz="4" w:space="0" w:color="B70D7F"/>
        </w:tblBorders>
        <w:tblLook w:val="04A0" w:firstRow="1" w:lastRow="0" w:firstColumn="1" w:lastColumn="0" w:noHBand="0" w:noVBand="1"/>
      </w:tblPr>
      <w:tblGrid>
        <w:gridCol w:w="3219"/>
        <w:gridCol w:w="5843"/>
      </w:tblGrid>
      <w:tr w:rsidR="00A6637B" w:rsidRPr="00B21E01" w14:paraId="6AE57757" w14:textId="77777777" w:rsidTr="00816A03">
        <w:tc>
          <w:tcPr>
            <w:tcW w:w="3276" w:type="dxa"/>
          </w:tcPr>
          <w:p w14:paraId="2A771968" w14:textId="77777777" w:rsidR="00A6637B" w:rsidRPr="00B21E01" w:rsidRDefault="00A6637B" w:rsidP="00A6637B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Cambria" w:eastAsia="ZapfDingbatsStd" w:hAnsi="Cambria" w:cstheme="minorHAnsi"/>
                <w:sz w:val="20"/>
                <w:szCs w:val="20"/>
                <w:lang w:val="fr-BE"/>
              </w:rPr>
            </w:pPr>
          </w:p>
          <w:p w14:paraId="36166141" w14:textId="77777777" w:rsidR="00A6637B" w:rsidRPr="00B21E01" w:rsidRDefault="00A6637B" w:rsidP="00A6637B">
            <w:pPr>
              <w:tabs>
                <w:tab w:val="left" w:pos="900"/>
              </w:tabs>
              <w:autoSpaceDE w:val="0"/>
              <w:autoSpaceDN w:val="0"/>
              <w:adjustRightInd w:val="0"/>
              <w:jc w:val="center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Approximation </w:t>
            </w:r>
          </w:p>
        </w:tc>
        <w:tc>
          <w:tcPr>
            <w:tcW w:w="6012" w:type="dxa"/>
          </w:tcPr>
          <w:p w14:paraId="139DD67A" w14:textId="77777777" w:rsidR="00A6637B" w:rsidRPr="00B21E01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&lt; 100 </w:t>
            </w: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100 – 500 </w:t>
            </w: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500 – 2.000</w:t>
            </w:r>
          </w:p>
          <w:p w14:paraId="2939D453" w14:textId="77777777" w:rsidR="00A6637B" w:rsidRPr="00B21E01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2.000 – 5.000 </w:t>
            </w: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5.000 – 10.000 </w:t>
            </w:r>
            <w:r w:rsidRPr="00B21E01">
              <w:rPr>
                <w:rFonts w:ascii="Segoe UI Symbol" w:eastAsia="MS Gothic" w:hAnsi="Segoe UI Symbol" w:cs="Segoe UI Symbol"/>
                <w:sz w:val="20"/>
                <w:szCs w:val="20"/>
              </w:rPr>
              <w:t>❍</w:t>
            </w:r>
            <w:r w:rsidRPr="00B21E01">
              <w:rPr>
                <w:rFonts w:ascii="Cambria" w:eastAsia="ZapfDingbatsStd" w:hAnsi="Cambria" w:cstheme="minorHAnsi"/>
                <w:sz w:val="20"/>
                <w:szCs w:val="20"/>
              </w:rPr>
              <w:t xml:space="preserve"> &gt; 10.000</w:t>
            </w:r>
          </w:p>
          <w:p w14:paraId="2A932B00" w14:textId="77777777" w:rsidR="00A6637B" w:rsidRPr="00B21E01" w:rsidRDefault="00A6637B" w:rsidP="00816A03">
            <w:pPr>
              <w:autoSpaceDE w:val="0"/>
              <w:autoSpaceDN w:val="0"/>
              <w:adjustRightInd w:val="0"/>
              <w:rPr>
                <w:rFonts w:ascii="Cambria" w:eastAsia="ZapfDingbatsStd" w:hAnsi="Cambria" w:cstheme="minorHAnsi"/>
                <w:sz w:val="20"/>
                <w:szCs w:val="20"/>
              </w:rPr>
            </w:pPr>
          </w:p>
        </w:tc>
      </w:tr>
    </w:tbl>
    <w:p w14:paraId="0020245E" w14:textId="77777777" w:rsidR="008E53CE" w:rsidRPr="00B21E01" w:rsidRDefault="008E53CE">
      <w:pPr>
        <w:rPr>
          <w:rFonts w:ascii="Cambria" w:hAnsi="Cambria"/>
          <w:lang w:val="fr-FR"/>
        </w:rPr>
      </w:pPr>
    </w:p>
    <w:p w14:paraId="6C1FE304" w14:textId="77777777" w:rsidR="008E53CE" w:rsidRPr="00B21E01" w:rsidRDefault="008E53CE">
      <w:pPr>
        <w:rPr>
          <w:rFonts w:ascii="Cambria" w:hAnsi="Cambria"/>
          <w:lang w:val="fr-BE"/>
        </w:rPr>
      </w:pPr>
    </w:p>
    <w:p w14:paraId="1E550B7D" w14:textId="77777777" w:rsidR="00A6637B" w:rsidRPr="00B21E01" w:rsidRDefault="00A6637B" w:rsidP="00A6637B">
      <w:pPr>
        <w:autoSpaceDE w:val="0"/>
        <w:autoSpaceDN w:val="0"/>
        <w:adjustRightInd w:val="0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Cambria" w:eastAsia="ZapfDingbatsStd" w:hAnsi="Cambria" w:cstheme="minorHAnsi"/>
          <w:szCs w:val="20"/>
          <w:lang w:val="fr-BE"/>
        </w:rPr>
        <w:t>• Profil du public</w:t>
      </w:r>
    </w:p>
    <w:p w14:paraId="3FA68603" w14:textId="77777777" w:rsidR="00A6637B" w:rsidRPr="00B21E01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Enfants </w:t>
      </w:r>
      <w:r w:rsidRPr="00B21E01">
        <w:rPr>
          <w:rFonts w:ascii="Cambria" w:eastAsia="ZapfDingbatsStd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Adolescents </w:t>
      </w:r>
      <w:r w:rsidRPr="00B21E01">
        <w:rPr>
          <w:rFonts w:ascii="Cambria" w:eastAsia="ZapfDingbatsStd" w:hAnsi="Cambria" w:cstheme="minorHAnsi"/>
          <w:szCs w:val="20"/>
          <w:lang w:val="fr-BE"/>
        </w:rPr>
        <w:tab/>
      </w:r>
      <w:r w:rsidRPr="00B21E01">
        <w:rPr>
          <w:rFonts w:ascii="Cambria" w:eastAsia="ZapfDingbatsStd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Adultes </w:t>
      </w:r>
      <w:r w:rsidRPr="00B21E01">
        <w:rPr>
          <w:rFonts w:ascii="Cambria" w:eastAsia="ZapfDingbatsStd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Seniors</w:t>
      </w:r>
    </w:p>
    <w:p w14:paraId="7270057E" w14:textId="77777777" w:rsidR="00A6637B" w:rsidRPr="00B21E01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Famille </w:t>
      </w:r>
      <w:r w:rsidRPr="00B21E01">
        <w:rPr>
          <w:rFonts w:ascii="Cambria" w:eastAsia="ZapfDingbatsStd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Tous</w:t>
      </w:r>
    </w:p>
    <w:p w14:paraId="4E8F9BE6" w14:textId="77777777" w:rsidR="00A6637B" w:rsidRPr="00B21E01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Personnes ayant un handicap</w:t>
      </w:r>
    </w:p>
    <w:p w14:paraId="765C9A65" w14:textId="77777777" w:rsidR="00A6637B" w:rsidRPr="00B21E01" w:rsidRDefault="00A6637B" w:rsidP="00A6637B">
      <w:pPr>
        <w:autoSpaceDE w:val="0"/>
        <w:autoSpaceDN w:val="0"/>
        <w:adjustRightInd w:val="0"/>
        <w:ind w:firstLine="708"/>
        <w:rPr>
          <w:rFonts w:ascii="Cambria" w:eastAsia="ZapfDingbatsStd" w:hAnsi="Cambria" w:cstheme="minorHAnsi"/>
          <w:szCs w:val="20"/>
          <w:lang w:val="fr-BE"/>
        </w:rPr>
      </w:pP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Autre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…………………………………………..………………………………………………………………………………………………………………………………………………………….</w:t>
      </w:r>
    </w:p>
    <w:p w14:paraId="599C1EB5" w14:textId="77777777" w:rsidR="00366C7C" w:rsidRPr="00B21E01" w:rsidRDefault="00366C7C" w:rsidP="00366C7C">
      <w:pPr>
        <w:pStyle w:val="Default"/>
        <w:rPr>
          <w:rFonts w:ascii="Cambria" w:hAnsi="Cambria"/>
          <w:b/>
          <w:bCs/>
          <w:sz w:val="23"/>
          <w:szCs w:val="23"/>
        </w:rPr>
      </w:pPr>
    </w:p>
    <w:p w14:paraId="7A99A8EE" w14:textId="77777777" w:rsidR="00E6162C" w:rsidRPr="00B21E01" w:rsidRDefault="00E6162C" w:rsidP="00366C7C">
      <w:pPr>
        <w:pStyle w:val="Default"/>
        <w:rPr>
          <w:rFonts w:ascii="Cambria" w:hAnsi="Cambria"/>
          <w:b/>
          <w:bCs/>
          <w:sz w:val="23"/>
          <w:szCs w:val="23"/>
        </w:rPr>
      </w:pPr>
    </w:p>
    <w:p w14:paraId="40699955" w14:textId="77777777" w:rsidR="00E6162C" w:rsidRPr="00B21E01" w:rsidRDefault="00E6162C" w:rsidP="00366C7C">
      <w:pPr>
        <w:pStyle w:val="Default"/>
        <w:rPr>
          <w:rFonts w:ascii="Cambria" w:hAnsi="Cambria"/>
          <w:b/>
          <w:bCs/>
          <w:sz w:val="23"/>
          <w:szCs w:val="23"/>
        </w:rPr>
      </w:pPr>
    </w:p>
    <w:p w14:paraId="6AB6F517" w14:textId="77777777" w:rsidR="00366C7C" w:rsidRPr="00B21E01" w:rsidRDefault="00366C7C" w:rsidP="00366C7C">
      <w:pPr>
        <w:autoSpaceDE w:val="0"/>
        <w:autoSpaceDN w:val="0"/>
        <w:adjustRightInd w:val="0"/>
        <w:rPr>
          <w:rFonts w:ascii="Cambria" w:eastAsia="ZapfDingbatsStd" w:hAnsi="Cambria" w:cstheme="minorHAnsi"/>
          <w:b/>
          <w:bCs/>
          <w:sz w:val="32"/>
          <w:szCs w:val="32"/>
          <w:lang w:val="fr-BE"/>
        </w:rPr>
      </w:pPr>
      <w:r w:rsidRPr="00B21E01">
        <w:rPr>
          <w:rFonts w:ascii="Segoe UI Symbol" w:eastAsia="MS Gothic" w:hAnsi="Segoe UI Symbol" w:cs="Segoe UI Symbol"/>
          <w:sz w:val="24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 w:val="24"/>
          <w:szCs w:val="20"/>
          <w:lang w:val="fr-BE"/>
        </w:rPr>
        <w:t xml:space="preserve"> </w:t>
      </w:r>
      <w:r w:rsidRPr="00B21E01">
        <w:rPr>
          <w:rFonts w:ascii="Cambria" w:eastAsia="ZapfDingbatsStd" w:hAnsi="Cambria" w:cs="Arial"/>
          <w:b/>
          <w:bCs/>
          <w:i/>
          <w:iCs/>
          <w:sz w:val="24"/>
          <w:szCs w:val="24"/>
          <w:lang w:val="fr-BE"/>
        </w:rPr>
        <w:t xml:space="preserve">BAL </w:t>
      </w:r>
    </w:p>
    <w:p w14:paraId="7280D60B" w14:textId="77777777" w:rsidR="00E6162C" w:rsidRPr="00B21E01" w:rsidRDefault="00366C7C" w:rsidP="00E6162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hAnsi="Segoe UI Symbol" w:cs="Segoe UI Symbol"/>
          <w:sz w:val="23"/>
          <w:szCs w:val="23"/>
          <w:lang w:val="fr-BE"/>
        </w:rPr>
        <w:t>❑</w:t>
      </w:r>
      <w:r w:rsidRPr="00B21E01">
        <w:rPr>
          <w:rFonts w:ascii="Cambria" w:hAnsi="Cambria" w:cs="Wingdings"/>
          <w:sz w:val="23"/>
          <w:szCs w:val="23"/>
        </w:rPr>
        <w:t xml:space="preserve"> </w:t>
      </w:r>
      <w:r w:rsidRPr="00B21E01">
        <w:rPr>
          <w:rFonts w:ascii="Cambria" w:hAnsi="Cambria"/>
          <w:b/>
          <w:bCs/>
          <w:i/>
          <w:iCs/>
          <w:sz w:val="23"/>
          <w:szCs w:val="23"/>
          <w:lang w:val="fr-BE"/>
        </w:rPr>
        <w:t xml:space="preserve">Bal en salle/ en plein air </w:t>
      </w:r>
      <w:r w:rsidR="00E6162C" w:rsidRPr="00B21E01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(art.56 à 60 du R.G.P.)</w:t>
      </w:r>
    </w:p>
    <w:p w14:paraId="076D9229" w14:textId="77777777" w:rsidR="00E6162C" w:rsidRPr="00B21E01" w:rsidRDefault="00366C7C" w:rsidP="00E6162C">
      <w:pPr>
        <w:spacing w:before="76" w:after="44" w:line="263" w:lineRule="exact"/>
        <w:textAlignment w:val="baseline"/>
        <w:rPr>
          <w:rFonts w:ascii="Cambria" w:eastAsia="Arial" w:hAnsi="Cambria"/>
          <w:bCs/>
          <w:color w:val="000000"/>
          <w:spacing w:val="-3"/>
          <w:sz w:val="27"/>
          <w:lang w:val="fr-BE"/>
        </w:rPr>
      </w:pPr>
      <w:r w:rsidRPr="00B21E01">
        <w:rPr>
          <w:rFonts w:ascii="Segoe UI Symbol" w:hAnsi="Segoe UI Symbol" w:cs="Segoe UI Symbol"/>
          <w:sz w:val="23"/>
          <w:szCs w:val="23"/>
          <w:lang w:val="fr-BE"/>
        </w:rPr>
        <w:lastRenderedPageBreak/>
        <w:t>❑</w:t>
      </w:r>
      <w:r w:rsidRPr="00B21E01">
        <w:rPr>
          <w:rFonts w:ascii="Cambria" w:hAnsi="Cambria" w:cs="Wingdings"/>
          <w:sz w:val="23"/>
          <w:szCs w:val="23"/>
        </w:rPr>
        <w:t xml:space="preserve"> </w:t>
      </w:r>
      <w:r w:rsidRPr="00B21E01">
        <w:rPr>
          <w:rFonts w:ascii="Cambria" w:hAnsi="Cambria"/>
          <w:b/>
          <w:bCs/>
          <w:i/>
          <w:iCs/>
          <w:sz w:val="23"/>
          <w:szCs w:val="23"/>
          <w:lang w:val="fr-BE"/>
        </w:rPr>
        <w:t xml:space="preserve">Bal sous chapiteau </w:t>
      </w:r>
      <w:r w:rsidR="00E6162C" w:rsidRPr="00B21E01">
        <w:rPr>
          <w:rFonts w:ascii="Cambria" w:eastAsia="Arial" w:hAnsi="Cambria"/>
          <w:bCs/>
          <w:i/>
          <w:iCs/>
          <w:color w:val="000000"/>
          <w:spacing w:val="-3"/>
          <w:sz w:val="20"/>
          <w:szCs w:val="20"/>
          <w:lang w:val="fr-BE"/>
        </w:rPr>
        <w:t>(art.56 à 60 du R.G.P.)</w:t>
      </w:r>
    </w:p>
    <w:p w14:paraId="646F647D" w14:textId="118CDCC1" w:rsidR="00366C7C" w:rsidRPr="00B21E01" w:rsidRDefault="00366C7C" w:rsidP="00366C7C">
      <w:pPr>
        <w:pStyle w:val="Default"/>
        <w:rPr>
          <w:rFonts w:ascii="Cambria" w:hAnsi="Cambria"/>
          <w:sz w:val="23"/>
          <w:szCs w:val="23"/>
        </w:rPr>
      </w:pPr>
    </w:p>
    <w:p w14:paraId="206EFCA8" w14:textId="77777777" w:rsidR="00366C7C" w:rsidRPr="00B21E01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1E01">
        <w:rPr>
          <w:rFonts w:ascii="Cambria" w:hAnsi="Cambria"/>
          <w:b/>
          <w:bCs/>
          <w:sz w:val="23"/>
          <w:szCs w:val="23"/>
        </w:rPr>
        <w:t xml:space="preserve">Responsable de la sono, disque-jockey : </w:t>
      </w:r>
    </w:p>
    <w:p w14:paraId="5CDF8C6D" w14:textId="77777777" w:rsidR="00366C7C" w:rsidRPr="00B21E01" w:rsidRDefault="00366C7C" w:rsidP="00366C7C">
      <w:pPr>
        <w:rPr>
          <w:rFonts w:ascii="Cambria" w:hAnsi="Cambria"/>
          <w:sz w:val="23"/>
          <w:szCs w:val="23"/>
          <w:lang w:val="fr-BE"/>
        </w:rPr>
      </w:pPr>
      <w:r w:rsidRPr="00B21E01">
        <w:rPr>
          <w:rFonts w:ascii="Cambria" w:hAnsi="Cambria"/>
          <w:sz w:val="23"/>
          <w:szCs w:val="23"/>
          <w:lang w:val="fr-BE"/>
        </w:rPr>
        <w:t xml:space="preserve">Nom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  <w:r w:rsidRPr="00B21E01">
        <w:rPr>
          <w:rFonts w:ascii="Cambria" w:hAnsi="Cambria"/>
          <w:sz w:val="23"/>
          <w:szCs w:val="23"/>
          <w:lang w:val="fr-BE"/>
        </w:rPr>
        <w:t xml:space="preserve"> </w:t>
      </w:r>
    </w:p>
    <w:p w14:paraId="071B11CF" w14:textId="77777777" w:rsidR="00366C7C" w:rsidRPr="00B21E01" w:rsidRDefault="00366C7C" w:rsidP="00366C7C">
      <w:pPr>
        <w:rPr>
          <w:rFonts w:ascii="Cambria" w:hAnsi="Cambria"/>
          <w:color w:val="B70D7F"/>
          <w:sz w:val="24"/>
          <w:lang w:val="fr-BE"/>
        </w:rPr>
      </w:pPr>
      <w:r w:rsidRPr="00B21E01">
        <w:rPr>
          <w:rFonts w:ascii="Cambria" w:hAnsi="Cambria"/>
          <w:sz w:val="23"/>
          <w:szCs w:val="23"/>
          <w:lang w:val="fr-BE"/>
        </w:rPr>
        <w:t xml:space="preserve">Adresse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3486EE5E" w14:textId="77777777" w:rsidR="00366C7C" w:rsidRPr="00B21E01" w:rsidRDefault="00366C7C" w:rsidP="00366C7C">
      <w:pPr>
        <w:rPr>
          <w:rFonts w:ascii="Cambria" w:hAnsi="Cambria"/>
          <w:lang w:val="fr-BE"/>
        </w:rPr>
      </w:pPr>
    </w:p>
    <w:p w14:paraId="37736085" w14:textId="77777777" w:rsidR="00366C7C" w:rsidRPr="00B21E01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1E01">
        <w:rPr>
          <w:rFonts w:ascii="Cambria" w:hAnsi="Cambria"/>
          <w:sz w:val="23"/>
          <w:szCs w:val="23"/>
        </w:rPr>
        <w:t xml:space="preserve">N° téléphone et de GSM : </w:t>
      </w:r>
    </w:p>
    <w:p w14:paraId="604A9605" w14:textId="77777777" w:rsidR="00366C7C" w:rsidRPr="00B21E01" w:rsidRDefault="00366C7C" w:rsidP="00366C7C">
      <w:pPr>
        <w:rPr>
          <w:rFonts w:ascii="Cambria" w:hAnsi="Cambria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286A3780" w14:textId="77777777" w:rsidR="00366C7C" w:rsidRPr="00B21E01" w:rsidRDefault="00366C7C" w:rsidP="00366C7C">
      <w:pPr>
        <w:pStyle w:val="Default"/>
        <w:rPr>
          <w:rFonts w:ascii="Cambria" w:hAnsi="Cambria"/>
          <w:sz w:val="23"/>
          <w:szCs w:val="23"/>
        </w:rPr>
      </w:pPr>
    </w:p>
    <w:p w14:paraId="0DE002BE" w14:textId="77777777" w:rsidR="00366C7C" w:rsidRPr="00B21E01" w:rsidRDefault="00366C7C" w:rsidP="00366C7C">
      <w:pPr>
        <w:rPr>
          <w:rFonts w:ascii="Cambria" w:hAnsi="Cambria"/>
          <w:lang w:val="fr-BE"/>
        </w:rPr>
      </w:pPr>
      <w:r w:rsidRPr="00B21E01">
        <w:rPr>
          <w:rFonts w:ascii="Cambria" w:hAnsi="Cambria"/>
          <w:sz w:val="23"/>
          <w:szCs w:val="23"/>
          <w:lang w:val="fr-BE"/>
        </w:rPr>
        <w:t xml:space="preserve">Nom de la personne présente sur place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65D5F34F" w14:textId="77777777" w:rsidR="008E53CE" w:rsidRPr="00B21E01" w:rsidRDefault="00366C7C" w:rsidP="00366C7C">
      <w:pPr>
        <w:pStyle w:val="Default"/>
        <w:rPr>
          <w:rFonts w:ascii="Cambria" w:hAnsi="Cambria"/>
          <w:sz w:val="23"/>
          <w:szCs w:val="23"/>
        </w:rPr>
      </w:pPr>
      <w:r w:rsidRPr="00B21E01">
        <w:rPr>
          <w:rFonts w:ascii="Cambria" w:hAnsi="Cambria"/>
          <w:sz w:val="23"/>
          <w:szCs w:val="23"/>
        </w:rPr>
        <w:t xml:space="preserve">Numéro de GSM de la personne présente sur place : </w:t>
      </w:r>
    </w:p>
    <w:p w14:paraId="5BE4180E" w14:textId="77777777" w:rsidR="00366C7C" w:rsidRPr="00B21E01" w:rsidRDefault="00366C7C" w:rsidP="00366C7C">
      <w:pPr>
        <w:rPr>
          <w:rFonts w:ascii="Cambria" w:hAnsi="Cambria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……………………………………..……………………………………………………………</w:t>
      </w:r>
    </w:p>
    <w:p w14:paraId="5E71FEC5" w14:textId="77777777" w:rsidR="008E53CE" w:rsidRPr="00B21E01" w:rsidRDefault="008E53CE">
      <w:pPr>
        <w:rPr>
          <w:rFonts w:ascii="Cambria" w:hAnsi="Cambria"/>
          <w:lang w:val="fr-BE"/>
        </w:rPr>
      </w:pPr>
    </w:p>
    <w:p w14:paraId="450BD51B" w14:textId="77777777" w:rsidR="009C7B29" w:rsidRPr="00B21E01" w:rsidRDefault="009C7B29" w:rsidP="009C7B29">
      <w:pPr>
        <w:pStyle w:val="Titre2"/>
        <w:rPr>
          <w:rFonts w:ascii="Cambria" w:hAnsi="Cambria"/>
        </w:rPr>
      </w:pPr>
      <w:r w:rsidRPr="00B21E01">
        <w:rPr>
          <w:rFonts w:ascii="Cambria" w:hAnsi="Cambria"/>
        </w:rPr>
        <w:t xml:space="preserve">7. </w:t>
      </w:r>
      <w:r w:rsidRPr="00B21E01">
        <w:rPr>
          <w:rFonts w:ascii="Cambria" w:hAnsi="Cambria" w:cs="Arial"/>
          <w:i/>
          <w:iCs/>
          <w:sz w:val="32"/>
          <w:szCs w:val="32"/>
          <w:u w:val="single"/>
        </w:rPr>
        <w:t>Encadrement du public</w:t>
      </w:r>
    </w:p>
    <w:p w14:paraId="71FB5927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Perception d’un droit d’entrée pour les spectateurs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52982008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Contrôle des entrées (fouille, portique…)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3111BE48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Signaleurs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10BD8ECD" w14:textId="77777777" w:rsidR="009C7B29" w:rsidRPr="00B21E01" w:rsidRDefault="009C7B29" w:rsidP="009C7B29">
      <w:pPr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Si OUI, nombre de personnes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</w:t>
      </w:r>
    </w:p>
    <w:p w14:paraId="531BFC41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73A922C6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Service de gardiennage reconnu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3AA80BFA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 :</w:t>
      </w:r>
    </w:p>
    <w:p w14:paraId="5BE04E02" w14:textId="77777777" w:rsidR="00AC698D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Nom de la société : </w:t>
      </w:r>
      <w:r w:rsidR="00AC698D" w:rsidRPr="00B21E01">
        <w:rPr>
          <w:rFonts w:ascii="Cambria" w:hAnsi="Cambria" w:cstheme="minorHAnsi"/>
          <w:szCs w:val="20"/>
          <w:lang w:val="fr-BE"/>
        </w:rPr>
        <w:tab/>
      </w:r>
      <w:r w:rsidR="00AC698D" w:rsidRPr="00B21E01">
        <w:rPr>
          <w:rFonts w:ascii="Cambria" w:hAnsi="Cambria" w:cstheme="minorHAnsi"/>
          <w:szCs w:val="20"/>
          <w:lang w:val="fr-BE"/>
        </w:rPr>
        <w:tab/>
      </w:r>
      <w:r w:rsidR="00AC698D" w:rsidRPr="00B21E01">
        <w:rPr>
          <w:rFonts w:ascii="Cambria" w:hAnsi="Cambria" w:cstheme="minorHAnsi"/>
          <w:szCs w:val="20"/>
          <w:lang w:val="fr-BE"/>
        </w:rPr>
        <w:tab/>
        <w:t>N° tel d’un responsable</w:t>
      </w:r>
      <w:r w:rsidR="00AC698D" w:rsidRPr="00B21E01">
        <w:rPr>
          <w:rFonts w:ascii="Cambria" w:hAnsi="Cambria" w:cstheme="minorHAnsi"/>
          <w:szCs w:val="20"/>
          <w:lang w:val="fr-BE"/>
        </w:rPr>
        <w:tab/>
      </w:r>
    </w:p>
    <w:p w14:paraId="471D9AE9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</w:t>
      </w:r>
    </w:p>
    <w:p w14:paraId="55CCC3F8" w14:textId="77777777" w:rsidR="00793B61" w:rsidRPr="00B21E01" w:rsidRDefault="00793B61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2B86ED71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Nombre de personnes : </w:t>
      </w:r>
      <w:r w:rsidR="00793B61" w:rsidRPr="00B21E01">
        <w:rPr>
          <w:rFonts w:ascii="Cambria" w:hAnsi="Cambria" w:cstheme="minorHAnsi"/>
          <w:szCs w:val="20"/>
          <w:lang w:val="fr-BE"/>
        </w:rPr>
        <w:tab/>
      </w:r>
      <w:r w:rsidR="00793B61" w:rsidRPr="00B21E01">
        <w:rPr>
          <w:rFonts w:ascii="Cambria" w:hAnsi="Cambria" w:cstheme="minorHAnsi"/>
          <w:szCs w:val="20"/>
          <w:lang w:val="fr-BE"/>
        </w:rPr>
        <w:tab/>
        <w:t>N° Tel Responsable sur place</w:t>
      </w:r>
      <w:r w:rsidR="00793B61" w:rsidRPr="00B21E01">
        <w:rPr>
          <w:rFonts w:ascii="Cambria" w:hAnsi="Cambria" w:cstheme="minorHAnsi"/>
          <w:szCs w:val="20"/>
          <w:lang w:val="fr-BE"/>
        </w:rPr>
        <w:tab/>
      </w:r>
      <w:r w:rsidR="00793B61"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</w:t>
      </w:r>
    </w:p>
    <w:p w14:paraId="724FD48D" w14:textId="77777777" w:rsidR="00793B61" w:rsidRPr="00B21E01" w:rsidRDefault="00793B61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7B9A1084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  <w:r w:rsidRPr="00B21E01">
        <w:rPr>
          <w:rFonts w:ascii="Cambria" w:hAnsi="Cambria" w:cstheme="minorHAnsi"/>
          <w:i/>
          <w:iCs/>
          <w:szCs w:val="20"/>
          <w:lang w:val="fr-BE"/>
        </w:rPr>
        <w:t>Remarque : Toute entreprise de gardiennage impliquée doit être agréée par le ministère de l’Intérieur (nom, numéro d’agréation, nombre de gardiens, tâches, présence d’agents de sécurité formés à l’utilisation de moyens de lutte contre l’incendie…)</w:t>
      </w:r>
    </w:p>
    <w:p w14:paraId="60789C5A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i/>
          <w:iCs/>
          <w:szCs w:val="20"/>
          <w:lang w:val="fr-BE"/>
        </w:rPr>
      </w:pPr>
    </w:p>
    <w:p w14:paraId="0E13010A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Agents de sécurité formés à l’utilisation des moyens de lutte contre l’incendie : </w:t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0A1B9608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 :</w:t>
      </w:r>
    </w:p>
    <w:p w14:paraId="5F5769A0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Nom de la société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…………………………………………………………………………………………………….</w:t>
      </w:r>
    </w:p>
    <w:p w14:paraId="377C0C39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Nombre de personnes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……………………………………………………………………………………………….</w:t>
      </w:r>
    </w:p>
    <w:p w14:paraId="593471CE" w14:textId="77777777" w:rsidR="009C7B29" w:rsidRPr="00B21E01" w:rsidRDefault="00816A03" w:rsidP="009C7B29">
      <w:pPr>
        <w:pStyle w:val="Titre2"/>
        <w:rPr>
          <w:rFonts w:ascii="Cambria" w:hAnsi="Cambria"/>
        </w:rPr>
      </w:pPr>
      <w:r w:rsidRPr="00B21E01">
        <w:rPr>
          <w:rFonts w:ascii="Cambria" w:hAnsi="Cambria"/>
        </w:rPr>
        <w:t>8</w:t>
      </w:r>
      <w:r w:rsidR="009C7B29" w:rsidRPr="00B21E01">
        <w:rPr>
          <w:rFonts w:ascii="Cambria" w:hAnsi="Cambria"/>
        </w:rPr>
        <w:t xml:space="preserve">. </w:t>
      </w:r>
      <w:r w:rsidR="009C7B29" w:rsidRPr="00B21E01">
        <w:rPr>
          <w:rFonts w:ascii="Cambria" w:hAnsi="Cambria" w:cs="Arial"/>
          <w:i/>
          <w:iCs/>
          <w:sz w:val="32"/>
          <w:szCs w:val="32"/>
          <w:u w:val="single"/>
        </w:rPr>
        <w:t>Mesures de police souhaitées par l’organisateur</w:t>
      </w:r>
    </w:p>
    <w:p w14:paraId="4BFED376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Interdiction de stationnement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0A0337BA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OUI, à préciser.</w:t>
      </w:r>
    </w:p>
    <w:p w14:paraId="387D9697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Voies à sens unique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4506E54A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OUI, à préciser.</w:t>
      </w:r>
    </w:p>
    <w:p w14:paraId="349717D5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Interdiction de circulation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237A18F4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OUI, à préciser.</w:t>
      </w:r>
    </w:p>
    <w:p w14:paraId="1E1C0290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Encadrement de cortège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339B1173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OUI, à préciser.</w:t>
      </w:r>
    </w:p>
    <w:p w14:paraId="5EF93906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lastRenderedPageBreak/>
        <w:t xml:space="preserve">• Encadrement du public :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</w:p>
    <w:p w14:paraId="1A0D89A0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OUI, à préciser.</w:t>
      </w:r>
    </w:p>
    <w:p w14:paraId="14658EED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Autres à définir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</w:t>
      </w:r>
      <w:r w:rsidR="00AC698D"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F59476" w14:textId="77777777" w:rsidR="009C7B29" w:rsidRPr="00B21E01" w:rsidRDefault="00816A03" w:rsidP="009C7B29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1E01">
        <w:rPr>
          <w:rFonts w:ascii="Cambria" w:hAnsi="Cambria"/>
        </w:rPr>
        <w:t>9</w:t>
      </w:r>
      <w:r w:rsidR="009C7B29" w:rsidRPr="00B21E01">
        <w:rPr>
          <w:rFonts w:ascii="Cambria" w:hAnsi="Cambria"/>
        </w:rPr>
        <w:t xml:space="preserve">. </w:t>
      </w:r>
      <w:r w:rsidR="009C7B29" w:rsidRPr="00B21E01">
        <w:rPr>
          <w:rFonts w:ascii="Cambria" w:hAnsi="Cambria" w:cs="Arial"/>
          <w:i/>
          <w:iCs/>
          <w:sz w:val="32"/>
          <w:szCs w:val="32"/>
          <w:u w:val="single"/>
        </w:rPr>
        <w:t>Renseignements divers</w:t>
      </w:r>
    </w:p>
    <w:p w14:paraId="094D3542" w14:textId="77777777" w:rsidR="00816A03" w:rsidRPr="00B21E01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b/>
          <w:bCs/>
          <w:i/>
          <w:iCs/>
          <w:szCs w:val="20"/>
          <w:u w:val="single"/>
          <w:lang w:val="fr-BE"/>
        </w:rPr>
      </w:pPr>
      <w:r w:rsidRPr="00B21E01">
        <w:rPr>
          <w:rFonts w:ascii="Cambria" w:hAnsi="Cambria" w:cstheme="minorHAnsi"/>
          <w:b/>
          <w:bCs/>
          <w:i/>
          <w:iCs/>
          <w:szCs w:val="20"/>
          <w:u w:val="single"/>
          <w:lang w:val="fr-BE"/>
        </w:rPr>
        <w:t>Matériel souhaité pour l’événements :</w:t>
      </w:r>
    </w:p>
    <w:p w14:paraId="7200D5E7" w14:textId="77777777" w:rsidR="00816A03" w:rsidRPr="00B21E01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251AF036" w14:textId="77777777" w:rsidR="00816A03" w:rsidRPr="00B21E01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Barrières Nadar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Nombre : </w:t>
      </w:r>
    </w:p>
    <w:p w14:paraId="157E13AC" w14:textId="77777777" w:rsidR="00816A03" w:rsidRPr="00B21E01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Barrières Héras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OUI 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NON</w:t>
      </w:r>
      <w:r w:rsidRPr="00B21E01">
        <w:rPr>
          <w:rFonts w:ascii="Cambria" w:hAnsi="Cambria" w:cstheme="minorHAnsi"/>
          <w:szCs w:val="20"/>
          <w:lang w:val="fr-BE"/>
        </w:rPr>
        <w:tab/>
      </w: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>Nombre :</w:t>
      </w:r>
    </w:p>
    <w:p w14:paraId="65FF02B2" w14:textId="77777777" w:rsidR="00816A03" w:rsidRPr="00B21E01" w:rsidRDefault="00816A03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1F5A8553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Nom  - Prénom. + Adresse  + tel.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………………………………………………………………………………………………………………………..</w:t>
      </w:r>
    </w:p>
    <w:p w14:paraId="6EB981BD" w14:textId="77777777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</w:p>
    <w:p w14:paraId="6BE3FA9B" w14:textId="78EFC7AE" w:rsidR="009C7B29" w:rsidRPr="00B21E01" w:rsidRDefault="009C7B29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  <w:r w:rsidRPr="00B21E01">
        <w:rPr>
          <w:rFonts w:ascii="Segoe UI Symbol" w:eastAsia="MS Gothic" w:hAnsi="Segoe UI Symbol" w:cs="Segoe UI Symbol"/>
          <w:szCs w:val="20"/>
          <w:lang w:val="fr-BE"/>
        </w:rPr>
        <w:t>❍</w:t>
      </w:r>
      <w:r w:rsidRPr="00B21E01">
        <w:rPr>
          <w:rFonts w:ascii="Cambria" w:eastAsia="ZapfDingbatsStd" w:hAnsi="Cambria" w:cstheme="minorHAnsi"/>
          <w:szCs w:val="20"/>
          <w:lang w:val="fr-BE"/>
        </w:rPr>
        <w:t xml:space="preserve"> </w:t>
      </w:r>
      <w:r w:rsidRPr="00B21E01">
        <w:rPr>
          <w:rFonts w:ascii="Cambria" w:hAnsi="Cambria" w:cstheme="minorHAnsi"/>
          <w:szCs w:val="20"/>
          <w:lang w:val="fr-BE"/>
        </w:rPr>
        <w:t xml:space="preserve">Nom du responsable (porte-parole) :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…………………………………………………………………………..</w:t>
      </w:r>
    </w:p>
    <w:p w14:paraId="21CC6130" w14:textId="38B93565" w:rsidR="00B46243" w:rsidRPr="00B21E01" w:rsidRDefault="00B46243" w:rsidP="009C7B29">
      <w:pPr>
        <w:autoSpaceDE w:val="0"/>
        <w:autoSpaceDN w:val="0"/>
        <w:adjustRightInd w:val="0"/>
        <w:ind w:firstLine="708"/>
        <w:rPr>
          <w:rFonts w:ascii="Cambria" w:hAnsi="Cambria"/>
          <w:color w:val="B70D7F"/>
          <w:sz w:val="24"/>
          <w:lang w:val="fr-BE"/>
        </w:rPr>
      </w:pPr>
    </w:p>
    <w:p w14:paraId="4BD9036F" w14:textId="77777777" w:rsidR="007014D9" w:rsidRPr="00B21E01" w:rsidRDefault="007014D9" w:rsidP="007014D9">
      <w:pPr>
        <w:keepNext/>
        <w:pBdr>
          <w:top w:val="single" w:sz="8" w:space="1" w:color="auto" w:shadow="1"/>
          <w:left w:val="single" w:sz="8" w:space="4" w:color="auto" w:shadow="1"/>
          <w:bottom w:val="single" w:sz="8" w:space="1" w:color="auto" w:shadow="1"/>
          <w:right w:val="single" w:sz="8" w:space="0" w:color="auto" w:shadow="1"/>
        </w:pBdr>
        <w:tabs>
          <w:tab w:val="right" w:leader="dot" w:pos="8505"/>
        </w:tabs>
        <w:spacing w:after="120"/>
        <w:ind w:right="6945"/>
        <w:outlineLvl w:val="7"/>
        <w:rPr>
          <w:rFonts w:ascii="Cambria" w:eastAsia="Times New Roman" w:hAnsi="Cambria"/>
          <w:b/>
          <w:bCs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b/>
          <w:bCs/>
          <w:sz w:val="24"/>
          <w:szCs w:val="20"/>
          <w:lang w:val="fr-FR" w:eastAsia="fr-FR"/>
        </w:rPr>
        <w:t>Type de publicité :</w:t>
      </w:r>
    </w:p>
    <w:p w14:paraId="5F65A85E" w14:textId="77777777" w:rsidR="007014D9" w:rsidRPr="00B21E01" w:rsidRDefault="007014D9" w:rsidP="007014D9">
      <w:pPr>
        <w:numPr>
          <w:ilvl w:val="0"/>
          <w:numId w:val="5"/>
        </w:numPr>
        <w:tabs>
          <w:tab w:val="right" w:leader="dot" w:pos="8505"/>
        </w:tabs>
        <w:spacing w:before="120" w:line="360" w:lineRule="auto"/>
        <w:ind w:left="357" w:hanging="357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Toutes-boîtes</w:t>
      </w:r>
    </w:p>
    <w:p w14:paraId="59F8FF54" w14:textId="77777777" w:rsidR="007014D9" w:rsidRPr="00B21E01" w:rsidRDefault="007014D9" w:rsidP="007014D9">
      <w:pPr>
        <w:numPr>
          <w:ilvl w:val="0"/>
          <w:numId w:val="5"/>
        </w:numPr>
        <w:tabs>
          <w:tab w:val="right" w:leader="dot" w:pos="8505"/>
        </w:tabs>
        <w:spacing w:line="360" w:lineRule="auto"/>
        <w:ind w:left="357" w:hanging="357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Journaux</w:t>
      </w:r>
    </w:p>
    <w:p w14:paraId="406829E9" w14:textId="77777777" w:rsidR="007014D9" w:rsidRPr="00B21E01" w:rsidRDefault="007014D9" w:rsidP="007014D9">
      <w:pPr>
        <w:numPr>
          <w:ilvl w:val="0"/>
          <w:numId w:val="5"/>
        </w:numPr>
        <w:tabs>
          <w:tab w:val="right" w:leader="dot" w:pos="8505"/>
        </w:tabs>
        <w:spacing w:line="360" w:lineRule="auto"/>
        <w:ind w:left="357" w:hanging="357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Affiches</w:t>
      </w:r>
    </w:p>
    <w:p w14:paraId="771C94CD" w14:textId="77777777" w:rsidR="007014D9" w:rsidRPr="00B21E01" w:rsidRDefault="007014D9" w:rsidP="007014D9">
      <w:pPr>
        <w:numPr>
          <w:ilvl w:val="0"/>
          <w:numId w:val="5"/>
        </w:numPr>
        <w:tabs>
          <w:tab w:val="right" w:leader="dot" w:pos="8505"/>
        </w:tabs>
        <w:spacing w:line="360" w:lineRule="auto"/>
        <w:ind w:left="357" w:hanging="357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Invitations personnelles</w:t>
      </w:r>
    </w:p>
    <w:p w14:paraId="1E856F6A" w14:textId="77777777" w:rsidR="007014D9" w:rsidRPr="00B21E01" w:rsidRDefault="007014D9" w:rsidP="007014D9">
      <w:pPr>
        <w:numPr>
          <w:ilvl w:val="0"/>
          <w:numId w:val="5"/>
        </w:numPr>
        <w:tabs>
          <w:tab w:val="right" w:leader="dot" w:pos="8505"/>
        </w:tabs>
        <w:spacing w:line="360" w:lineRule="auto"/>
        <w:ind w:left="357" w:hanging="357"/>
        <w:rPr>
          <w:rFonts w:ascii="Cambria" w:eastAsia="Times New Roman" w:hAnsi="Cambria"/>
          <w:sz w:val="24"/>
          <w:szCs w:val="20"/>
          <w:lang w:val="fr-FR" w:eastAsia="fr-FR"/>
        </w:rPr>
      </w:pPr>
      <w:r w:rsidRPr="00B21E01">
        <w:rPr>
          <w:rFonts w:ascii="Cambria" w:eastAsia="Times New Roman" w:hAnsi="Cambria"/>
          <w:sz w:val="24"/>
          <w:szCs w:val="20"/>
          <w:lang w:val="fr-FR" w:eastAsia="fr-FR"/>
        </w:rPr>
        <w:t>Autres</w:t>
      </w:r>
    </w:p>
    <w:p w14:paraId="1DF69A09" w14:textId="77777777" w:rsidR="009C7B29" w:rsidRPr="00B21E01" w:rsidRDefault="00816A03" w:rsidP="009C7B29">
      <w:pPr>
        <w:pStyle w:val="Titre2"/>
        <w:rPr>
          <w:rFonts w:ascii="Cambria" w:hAnsi="Cambria" w:cs="Arial"/>
          <w:i/>
          <w:iCs/>
          <w:sz w:val="32"/>
          <w:szCs w:val="32"/>
          <w:u w:val="single"/>
        </w:rPr>
      </w:pPr>
      <w:r w:rsidRPr="00B21E01">
        <w:rPr>
          <w:rFonts w:ascii="Cambria" w:hAnsi="Cambria"/>
        </w:rPr>
        <w:t>11</w:t>
      </w:r>
      <w:r w:rsidR="009C7B29" w:rsidRPr="00B21E01">
        <w:rPr>
          <w:rFonts w:ascii="Cambria" w:hAnsi="Cambria"/>
        </w:rPr>
        <w:t xml:space="preserve">. </w:t>
      </w:r>
      <w:r w:rsidR="009C7B29" w:rsidRPr="00B21E01">
        <w:rPr>
          <w:rFonts w:ascii="Cambria" w:hAnsi="Cambria" w:cs="Arial"/>
          <w:i/>
          <w:iCs/>
          <w:sz w:val="32"/>
          <w:szCs w:val="32"/>
          <w:u w:val="single"/>
        </w:rPr>
        <w:t>Documents à joindre à la demande</w:t>
      </w:r>
    </w:p>
    <w:p w14:paraId="18800A70" w14:textId="77777777" w:rsidR="009C7B29" w:rsidRPr="00B21E01" w:rsidRDefault="009C7B29" w:rsidP="00F45C5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</w:t>
      </w:r>
      <w:r w:rsidR="00F45C59" w:rsidRPr="00B21E01">
        <w:rPr>
          <w:rFonts w:ascii="Cambria" w:hAnsi="Cambria" w:cstheme="minorHAnsi"/>
          <w:szCs w:val="20"/>
          <w:lang w:val="fr-BE"/>
        </w:rPr>
        <w:t xml:space="preserve">    </w:t>
      </w:r>
      <w:r w:rsidRPr="00B21E01">
        <w:rPr>
          <w:rFonts w:ascii="Cambria" w:hAnsi="Cambria" w:cstheme="minorHAnsi"/>
          <w:szCs w:val="20"/>
          <w:lang w:val="fr-BE"/>
        </w:rPr>
        <w:t>Plan de la manifestation, en format A3 de préférence</w:t>
      </w:r>
    </w:p>
    <w:p w14:paraId="031D22E3" w14:textId="77777777" w:rsidR="009C7B29" w:rsidRPr="00B21E01" w:rsidRDefault="009C7B29" w:rsidP="00F45C59">
      <w:pPr>
        <w:autoSpaceDE w:val="0"/>
        <w:autoSpaceDN w:val="0"/>
        <w:adjustRightInd w:val="0"/>
        <w:ind w:firstLine="708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• </w:t>
      </w:r>
      <w:r w:rsidR="00F45C59" w:rsidRPr="00B21E01">
        <w:rPr>
          <w:rFonts w:ascii="Cambria" w:hAnsi="Cambria" w:cstheme="minorHAnsi"/>
          <w:szCs w:val="20"/>
          <w:lang w:val="fr-BE"/>
        </w:rPr>
        <w:t xml:space="preserve">    </w:t>
      </w:r>
      <w:r w:rsidRPr="00B21E01">
        <w:rPr>
          <w:rFonts w:ascii="Cambria" w:hAnsi="Cambria" w:cstheme="minorHAnsi"/>
          <w:szCs w:val="20"/>
          <w:lang w:val="fr-BE"/>
        </w:rPr>
        <w:t>Programme de la manifestation</w:t>
      </w:r>
    </w:p>
    <w:p w14:paraId="0FD01AC9" w14:textId="5BB04B01" w:rsidR="00F45C59" w:rsidRPr="00B21E01" w:rsidRDefault="00F45C59" w:rsidP="00F45C59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>Si possible tracé informatisé (type : .</w:t>
      </w:r>
      <w:proofErr w:type="spellStart"/>
      <w:r w:rsidRPr="00B21E01">
        <w:rPr>
          <w:rFonts w:ascii="Cambria" w:hAnsi="Cambria" w:cstheme="minorHAnsi"/>
          <w:szCs w:val="20"/>
          <w:lang w:val="fr-BE"/>
        </w:rPr>
        <w:t>kmz</w:t>
      </w:r>
      <w:proofErr w:type="spellEnd"/>
      <w:r w:rsidRPr="00B21E01">
        <w:rPr>
          <w:rFonts w:ascii="Cambria" w:hAnsi="Cambria" w:cstheme="minorHAnsi"/>
          <w:szCs w:val="20"/>
          <w:lang w:val="fr-BE"/>
        </w:rPr>
        <w:t> ; .</w:t>
      </w:r>
      <w:proofErr w:type="spellStart"/>
      <w:r w:rsidRPr="00B21E01">
        <w:rPr>
          <w:rFonts w:ascii="Cambria" w:hAnsi="Cambria" w:cstheme="minorHAnsi"/>
          <w:szCs w:val="20"/>
          <w:lang w:val="fr-BE"/>
        </w:rPr>
        <w:t>Gpx</w:t>
      </w:r>
      <w:proofErr w:type="spellEnd"/>
      <w:r w:rsidRPr="00B21E01">
        <w:rPr>
          <w:rFonts w:ascii="Cambria" w:hAnsi="Cambria" w:cstheme="minorHAnsi"/>
          <w:szCs w:val="20"/>
          <w:lang w:val="fr-BE"/>
        </w:rPr>
        <w:t xml:space="preserve"> ; . </w:t>
      </w:r>
      <w:proofErr w:type="spellStart"/>
      <w:r w:rsidRPr="00B21E01">
        <w:rPr>
          <w:rFonts w:ascii="Cambria" w:hAnsi="Cambria" w:cstheme="minorHAnsi"/>
          <w:szCs w:val="20"/>
          <w:lang w:val="fr-BE"/>
        </w:rPr>
        <w:t>kml</w:t>
      </w:r>
      <w:proofErr w:type="spellEnd"/>
      <w:r w:rsidRPr="00B21E01">
        <w:rPr>
          <w:rFonts w:ascii="Cambria" w:hAnsi="Cambria" w:cstheme="minorHAnsi"/>
          <w:szCs w:val="20"/>
          <w:lang w:val="fr-BE"/>
        </w:rPr>
        <w:t> etc…)</w:t>
      </w:r>
    </w:p>
    <w:p w14:paraId="3DA04CF7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</w:p>
    <w:p w14:paraId="49B57633" w14:textId="77777777" w:rsidR="009C7B29" w:rsidRPr="00B21E01" w:rsidRDefault="009C7B29" w:rsidP="009C7B29">
      <w:pPr>
        <w:autoSpaceDE w:val="0"/>
        <w:autoSpaceDN w:val="0"/>
        <w:adjustRightInd w:val="0"/>
        <w:rPr>
          <w:rFonts w:ascii="Cambria" w:hAnsi="Cambria" w:cstheme="minorHAnsi"/>
          <w:szCs w:val="20"/>
          <w:lang w:val="fr-BE"/>
        </w:rPr>
      </w:pPr>
      <w:r w:rsidRPr="00B21E01">
        <w:rPr>
          <w:rFonts w:ascii="Cambria" w:hAnsi="Cambria" w:cstheme="minorHAnsi"/>
          <w:szCs w:val="20"/>
          <w:lang w:val="fr-BE"/>
        </w:rPr>
        <w:t xml:space="preserve">Fait à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</w:t>
      </w:r>
      <w:r w:rsidRPr="00B21E01">
        <w:rPr>
          <w:rFonts w:ascii="Cambria" w:hAnsi="Cambria" w:cstheme="minorHAnsi"/>
          <w:szCs w:val="20"/>
          <w:lang w:val="fr-BE"/>
        </w:rPr>
        <w:t xml:space="preserve"> le </w:t>
      </w:r>
      <w:r w:rsidRPr="00B21E01">
        <w:rPr>
          <w:rFonts w:ascii="Cambria" w:hAnsi="Cambria"/>
          <w:color w:val="B70D7F"/>
          <w:sz w:val="24"/>
          <w:lang w:val="fr-BE"/>
        </w:rPr>
        <w:t>……………………………………………………………………</w:t>
      </w:r>
    </w:p>
    <w:p w14:paraId="51844D88" w14:textId="77777777" w:rsidR="009C7B29" w:rsidRPr="00B21E01" w:rsidRDefault="009C7B29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5B9F2D6D" w14:textId="77777777" w:rsidR="009C7B29" w:rsidRPr="00B21E01" w:rsidRDefault="009C7B29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049E9255" w14:textId="1856A8B9" w:rsidR="009C7B29" w:rsidRDefault="009C7B29" w:rsidP="009C7B29">
      <w:pPr>
        <w:rPr>
          <w:rFonts w:ascii="Cambria" w:hAnsi="Cambria" w:cstheme="minorHAnsi"/>
          <w:sz w:val="20"/>
          <w:szCs w:val="20"/>
          <w:lang w:val="fr-BE"/>
        </w:rPr>
      </w:pPr>
      <w:r w:rsidRPr="00B21E01">
        <w:rPr>
          <w:rFonts w:ascii="Cambria" w:hAnsi="Cambria" w:cstheme="minorHAnsi"/>
          <w:sz w:val="20"/>
          <w:szCs w:val="20"/>
          <w:lang w:val="fr-BE"/>
        </w:rPr>
        <w:t>Signature</w:t>
      </w:r>
    </w:p>
    <w:p w14:paraId="2DB481CC" w14:textId="77777777" w:rsidR="0043541B" w:rsidRDefault="0043541B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51311F8D" w14:textId="77777777" w:rsidR="0043541B" w:rsidRPr="00B21E01" w:rsidRDefault="0043541B" w:rsidP="009C7B29">
      <w:pPr>
        <w:rPr>
          <w:rFonts w:ascii="Cambria" w:hAnsi="Cambria" w:cstheme="minorHAnsi"/>
          <w:sz w:val="20"/>
          <w:szCs w:val="20"/>
          <w:lang w:val="fr-BE"/>
        </w:rPr>
      </w:pPr>
    </w:p>
    <w:p w14:paraId="1BD12728" w14:textId="77777777" w:rsidR="0081715B" w:rsidRPr="001966A7" w:rsidRDefault="0081715B" w:rsidP="0081715B">
      <w:pPr>
        <w:keepNext/>
        <w:autoSpaceDE w:val="0"/>
        <w:autoSpaceDN w:val="0"/>
        <w:adjustRightInd w:val="0"/>
        <w:spacing w:before="480"/>
        <w:outlineLvl w:val="8"/>
        <w:rPr>
          <w:rFonts w:ascii="Cambria" w:eastAsia="Times New Roman" w:hAnsi="Cambria"/>
          <w:b/>
          <w:bCs/>
          <w:sz w:val="36"/>
          <w:szCs w:val="24"/>
          <w:u w:val="single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36"/>
          <w:szCs w:val="24"/>
          <w:u w:val="single"/>
          <w:lang w:val="fr-FR" w:eastAsia="fr-FR"/>
        </w:rPr>
        <w:t>Procédure à suivre pour l’acceptation de votre demande :</w:t>
      </w:r>
    </w:p>
    <w:p w14:paraId="41D7E5C6" w14:textId="77777777" w:rsidR="0081715B" w:rsidRPr="001966A7" w:rsidRDefault="0081715B" w:rsidP="0081715B">
      <w:pPr>
        <w:numPr>
          <w:ilvl w:val="0"/>
          <w:numId w:val="6"/>
        </w:numPr>
        <w:tabs>
          <w:tab w:val="num" w:pos="426"/>
        </w:tabs>
        <w:autoSpaceDE w:val="0"/>
        <w:autoSpaceDN w:val="0"/>
        <w:adjustRightInd w:val="0"/>
        <w:spacing w:before="120" w:line="360" w:lineRule="auto"/>
        <w:ind w:left="425" w:hanging="425"/>
        <w:rPr>
          <w:rFonts w:ascii="Cambria" w:eastAsia="Times New Roman" w:hAnsi="Cambria"/>
          <w:b/>
          <w:bCs/>
          <w:sz w:val="24"/>
          <w:szCs w:val="24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sym w:font="Webdings" w:char="F063"/>
      </w: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t xml:space="preserve"> Cocher la (les) case(s) de votre choix et compléter le formulaire.</w:t>
      </w:r>
    </w:p>
    <w:p w14:paraId="1296B845" w14:textId="77777777" w:rsidR="0081715B" w:rsidRPr="001966A7" w:rsidRDefault="0081715B" w:rsidP="0081715B">
      <w:pPr>
        <w:numPr>
          <w:ilvl w:val="0"/>
          <w:numId w:val="6"/>
        </w:numPr>
        <w:tabs>
          <w:tab w:val="num" w:pos="426"/>
        </w:tabs>
        <w:autoSpaceDE w:val="0"/>
        <w:autoSpaceDN w:val="0"/>
        <w:adjustRightInd w:val="0"/>
        <w:spacing w:before="120" w:line="360" w:lineRule="auto"/>
        <w:ind w:left="425" w:hanging="425"/>
        <w:rPr>
          <w:rFonts w:ascii="Cambria" w:eastAsia="Times New Roman" w:hAnsi="Cambria"/>
          <w:b/>
          <w:bCs/>
          <w:sz w:val="24"/>
          <w:szCs w:val="24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lastRenderedPageBreak/>
        <w:t>Renvoyez à l’Administration Communale le formulaire de demande dûment complété, daté et signé, et joindre l’ (les) annexe(s) demandée(s ) .</w:t>
      </w:r>
    </w:p>
    <w:p w14:paraId="3B27F2A7" w14:textId="77777777" w:rsidR="0081715B" w:rsidRPr="001966A7" w:rsidRDefault="0081715B" w:rsidP="0081715B">
      <w:pPr>
        <w:numPr>
          <w:ilvl w:val="0"/>
          <w:numId w:val="6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 w:hanging="425"/>
        <w:rPr>
          <w:rFonts w:ascii="Cambria" w:eastAsia="Times New Roman" w:hAnsi="Cambria"/>
          <w:b/>
          <w:bCs/>
          <w:sz w:val="24"/>
          <w:szCs w:val="24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t>L’Administration Communale examine votre demande si et seulement si, celle-ci est dûment complétée et que les annexes éventuelles sont annexées.</w:t>
      </w:r>
    </w:p>
    <w:p w14:paraId="0694C45E" w14:textId="77777777" w:rsidR="0081715B" w:rsidRPr="001966A7" w:rsidRDefault="0081715B" w:rsidP="0081715B">
      <w:pPr>
        <w:numPr>
          <w:ilvl w:val="0"/>
          <w:numId w:val="6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 w:hanging="425"/>
        <w:rPr>
          <w:rFonts w:ascii="Cambria" w:eastAsia="Times New Roman" w:hAnsi="Cambria"/>
          <w:b/>
          <w:bCs/>
          <w:sz w:val="24"/>
          <w:szCs w:val="24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t>Si l’Administration Communale marque son accord, vous recevez en retour un exemplaire signé.</w:t>
      </w:r>
    </w:p>
    <w:p w14:paraId="143DF982" w14:textId="77777777" w:rsidR="0081715B" w:rsidRPr="001966A7" w:rsidRDefault="0081715B" w:rsidP="0081715B">
      <w:pPr>
        <w:numPr>
          <w:ilvl w:val="0"/>
          <w:numId w:val="6"/>
        </w:numPr>
        <w:tabs>
          <w:tab w:val="num" w:pos="426"/>
        </w:tabs>
        <w:autoSpaceDE w:val="0"/>
        <w:autoSpaceDN w:val="0"/>
        <w:adjustRightInd w:val="0"/>
        <w:spacing w:line="360" w:lineRule="auto"/>
        <w:ind w:left="425" w:hanging="425"/>
        <w:rPr>
          <w:rFonts w:ascii="Cambria" w:eastAsia="Times New Roman" w:hAnsi="Cambria"/>
          <w:b/>
          <w:bCs/>
          <w:sz w:val="24"/>
          <w:szCs w:val="24"/>
          <w:lang w:val="fr-FR" w:eastAsia="fr-FR"/>
        </w:rPr>
      </w:pPr>
      <w:r w:rsidRPr="001966A7">
        <w:rPr>
          <w:rFonts w:ascii="Cambria" w:eastAsia="Times New Roman" w:hAnsi="Cambria"/>
          <w:b/>
          <w:bCs/>
          <w:sz w:val="24"/>
          <w:szCs w:val="24"/>
          <w:lang w:val="fr-FR" w:eastAsia="fr-FR"/>
        </w:rPr>
        <w:t>L’Administration transmettra un exemplaire du formulaire de demande à la Zone de Police du Condroz.</w:t>
      </w:r>
    </w:p>
    <w:p w14:paraId="4F938E28" w14:textId="6AC18346" w:rsidR="0098128B" w:rsidRPr="00B21E01" w:rsidRDefault="0098128B" w:rsidP="009C7B29">
      <w:pPr>
        <w:rPr>
          <w:rFonts w:ascii="Cambria" w:hAnsi="Cambria" w:cstheme="minorHAnsi"/>
          <w:sz w:val="20"/>
          <w:szCs w:val="20"/>
          <w:lang w:val="fr-FR"/>
        </w:rPr>
      </w:pPr>
    </w:p>
    <w:p w14:paraId="1CD6001B" w14:textId="77777777" w:rsidR="0098128B" w:rsidRPr="00B21E01" w:rsidRDefault="0098128B" w:rsidP="009C7B29">
      <w:pPr>
        <w:rPr>
          <w:rFonts w:ascii="Cambria" w:hAnsi="Cambria" w:cstheme="minorHAnsi"/>
          <w:lang w:val="fr-BE"/>
        </w:rPr>
      </w:pPr>
    </w:p>
    <w:sectPr w:rsidR="0098128B" w:rsidRPr="00B21E01" w:rsidSect="008307E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DingbatsStd">
    <w:altName w:val="Arial Unicode MS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848938"/>
    <w:multiLevelType w:val="hybridMultilevel"/>
    <w:tmpl w:val="D0DA9E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FBF3CBC"/>
    <w:multiLevelType w:val="hybridMultilevel"/>
    <w:tmpl w:val="5AD2A9FE"/>
    <w:lvl w:ilvl="0" w:tplc="040C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E3D37"/>
    <w:multiLevelType w:val="hybridMultilevel"/>
    <w:tmpl w:val="4614C0A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F7FA2"/>
    <w:multiLevelType w:val="hybridMultilevel"/>
    <w:tmpl w:val="97E6D08C"/>
    <w:lvl w:ilvl="0" w:tplc="08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7E8211B"/>
    <w:multiLevelType w:val="hybridMultilevel"/>
    <w:tmpl w:val="5070542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C6227"/>
    <w:multiLevelType w:val="hybridMultilevel"/>
    <w:tmpl w:val="731425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0373315">
    <w:abstractNumId w:val="4"/>
  </w:num>
  <w:num w:numId="2" w16cid:durableId="1311863288">
    <w:abstractNumId w:val="0"/>
  </w:num>
  <w:num w:numId="3" w16cid:durableId="1761489699">
    <w:abstractNumId w:val="3"/>
  </w:num>
  <w:num w:numId="4" w16cid:durableId="1238519119">
    <w:abstractNumId w:val="2"/>
  </w:num>
  <w:num w:numId="5" w16cid:durableId="1187449574">
    <w:abstractNumId w:val="1"/>
  </w:num>
  <w:num w:numId="6" w16cid:durableId="3963618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E6"/>
    <w:rsid w:val="00030834"/>
    <w:rsid w:val="0007527F"/>
    <w:rsid w:val="000F4F65"/>
    <w:rsid w:val="001119B8"/>
    <w:rsid w:val="00171DBF"/>
    <w:rsid w:val="00182B78"/>
    <w:rsid w:val="001966A7"/>
    <w:rsid w:val="00211939"/>
    <w:rsid w:val="00256970"/>
    <w:rsid w:val="002E0D5B"/>
    <w:rsid w:val="00305237"/>
    <w:rsid w:val="00307AC7"/>
    <w:rsid w:val="00312447"/>
    <w:rsid w:val="00325176"/>
    <w:rsid w:val="00366C7C"/>
    <w:rsid w:val="00376910"/>
    <w:rsid w:val="003854ED"/>
    <w:rsid w:val="003856D4"/>
    <w:rsid w:val="003D4BC5"/>
    <w:rsid w:val="003D5A65"/>
    <w:rsid w:val="004159C7"/>
    <w:rsid w:val="00417793"/>
    <w:rsid w:val="0043541B"/>
    <w:rsid w:val="00442071"/>
    <w:rsid w:val="004A1D52"/>
    <w:rsid w:val="004B3D7B"/>
    <w:rsid w:val="004F237A"/>
    <w:rsid w:val="00540133"/>
    <w:rsid w:val="00552F37"/>
    <w:rsid w:val="00617A1F"/>
    <w:rsid w:val="00672035"/>
    <w:rsid w:val="006728D0"/>
    <w:rsid w:val="00675793"/>
    <w:rsid w:val="00677BBD"/>
    <w:rsid w:val="006F55A3"/>
    <w:rsid w:val="007014D9"/>
    <w:rsid w:val="00793B61"/>
    <w:rsid w:val="007D0B74"/>
    <w:rsid w:val="007D7B4E"/>
    <w:rsid w:val="007E1C3D"/>
    <w:rsid w:val="00811FB6"/>
    <w:rsid w:val="00816A03"/>
    <w:rsid w:val="0081715B"/>
    <w:rsid w:val="008307ED"/>
    <w:rsid w:val="008655B7"/>
    <w:rsid w:val="008E2094"/>
    <w:rsid w:val="008E53CE"/>
    <w:rsid w:val="00905A17"/>
    <w:rsid w:val="00926330"/>
    <w:rsid w:val="00933E5E"/>
    <w:rsid w:val="0094043D"/>
    <w:rsid w:val="0098128B"/>
    <w:rsid w:val="009844B9"/>
    <w:rsid w:val="009C7B29"/>
    <w:rsid w:val="00A174E3"/>
    <w:rsid w:val="00A6637B"/>
    <w:rsid w:val="00A92BAE"/>
    <w:rsid w:val="00AA3185"/>
    <w:rsid w:val="00AC698D"/>
    <w:rsid w:val="00B21E01"/>
    <w:rsid w:val="00B46243"/>
    <w:rsid w:val="00C112BD"/>
    <w:rsid w:val="00C263F4"/>
    <w:rsid w:val="00C626D4"/>
    <w:rsid w:val="00CA1EDB"/>
    <w:rsid w:val="00CA4CF5"/>
    <w:rsid w:val="00CD0647"/>
    <w:rsid w:val="00D033E6"/>
    <w:rsid w:val="00D2548C"/>
    <w:rsid w:val="00D43616"/>
    <w:rsid w:val="00D95B74"/>
    <w:rsid w:val="00E2181E"/>
    <w:rsid w:val="00E22B55"/>
    <w:rsid w:val="00E6162C"/>
    <w:rsid w:val="00EB1A06"/>
    <w:rsid w:val="00EB3309"/>
    <w:rsid w:val="00F446AC"/>
    <w:rsid w:val="00F45C59"/>
    <w:rsid w:val="00F82A3A"/>
    <w:rsid w:val="00FD31EF"/>
    <w:rsid w:val="00FF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  <w14:docId w14:val="2EAEE21F"/>
  <w15:chartTrackingRefBased/>
  <w15:docId w15:val="{0DF34F4F-10D1-4849-9A2B-EDD010E2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035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307ED"/>
    <w:pPr>
      <w:keepNext/>
      <w:keepLines/>
      <w:spacing w:before="200" w:line="276" w:lineRule="auto"/>
      <w:outlineLvl w:val="1"/>
    </w:pPr>
    <w:rPr>
      <w:rFonts w:asciiTheme="minorHAnsi" w:eastAsiaTheme="majorEastAsia" w:hAnsiTheme="minorHAnsi" w:cstheme="majorBidi"/>
      <w:b/>
      <w:bCs/>
      <w:sz w:val="36"/>
      <w:szCs w:val="26"/>
      <w:lang w:val="fr-BE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014D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715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11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8307ED"/>
    <w:rPr>
      <w:rFonts w:eastAsiaTheme="majorEastAsia" w:cstheme="majorBidi"/>
      <w:b/>
      <w:bCs/>
      <w:sz w:val="36"/>
      <w:szCs w:val="26"/>
    </w:rPr>
  </w:style>
  <w:style w:type="paragraph" w:styleId="Paragraphedeliste">
    <w:name w:val="List Paragraph"/>
    <w:basedOn w:val="Normal"/>
    <w:uiPriority w:val="34"/>
    <w:qFormat/>
    <w:rsid w:val="00933E5E"/>
    <w:pPr>
      <w:ind w:left="720"/>
      <w:contextualSpacing/>
    </w:pPr>
  </w:style>
  <w:style w:type="character" w:styleId="Appelnotedebasdep">
    <w:name w:val="footnote reference"/>
    <w:basedOn w:val="Policepardfaut"/>
    <w:uiPriority w:val="99"/>
    <w:semiHidden/>
    <w:unhideWhenUsed/>
    <w:rsid w:val="000F4F65"/>
    <w:rPr>
      <w:vertAlign w:val="superscript"/>
    </w:rPr>
  </w:style>
  <w:style w:type="paragraph" w:customStyle="1" w:styleId="Default">
    <w:name w:val="Default"/>
    <w:rsid w:val="00366C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0D5B"/>
    <w:rPr>
      <w:rFonts w:ascii="Segoe UI" w:eastAsia="PMingLiU" w:hAnsi="Segoe UI" w:cs="Segoe UI"/>
      <w:sz w:val="18"/>
      <w:szCs w:val="18"/>
      <w:lang w:val="en-US"/>
    </w:rPr>
  </w:style>
  <w:style w:type="character" w:customStyle="1" w:styleId="Titre8Car">
    <w:name w:val="Titre 8 Car"/>
    <w:basedOn w:val="Policepardfaut"/>
    <w:link w:val="Titre8"/>
    <w:uiPriority w:val="9"/>
    <w:semiHidden/>
    <w:rsid w:val="007014D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Titre9Car">
    <w:name w:val="Titre 9 Car"/>
    <w:basedOn w:val="Policepardfaut"/>
    <w:link w:val="Titre9"/>
    <w:uiPriority w:val="9"/>
    <w:semiHidden/>
    <w:rsid w:val="008171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1056471\OneDrive%20-%20Office%20365%20GPI\DIR%20OPS%20CONDROZ\EVENEMENTS\MODELE%20EVENTS\DEMANDE%20MANIF%20-%20COMMUNES%20ZP%20CONDROZ_1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3A9F8-0321-4360-AA8B-4FB9298C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DEMANDE MANIF - COMMUNES ZP CONDROZ_1.dotx</Template>
  <TotalTime>34</TotalTime>
  <Pages>7</Pages>
  <Words>1410</Words>
  <Characters>7756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Dufoing Fabian (ZP Condroz)</dc:creator>
  <cp:keywords/>
  <dc:description/>
  <cp:lastModifiedBy>Guichet2</cp:lastModifiedBy>
  <cp:revision>48</cp:revision>
  <cp:lastPrinted>2022-08-22T13:14:00Z</cp:lastPrinted>
  <dcterms:created xsi:type="dcterms:W3CDTF">2022-12-28T07:16:00Z</dcterms:created>
  <dcterms:modified xsi:type="dcterms:W3CDTF">2023-04-26T08:08:00Z</dcterms:modified>
</cp:coreProperties>
</file>